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D1" w:rsidRPr="00876CE4" w:rsidRDefault="007C43D1" w:rsidP="00FC792D">
      <w:pPr>
        <w:spacing w:before="41"/>
        <w:jc w:val="center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</w:t>
      </w:r>
      <w:r w:rsidRPr="00876CE4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Pr="00876CE4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spacing w:val="-2"/>
          <w:sz w:val="24"/>
          <w:szCs w:val="24"/>
        </w:rPr>
        <w:t>Limits,</w:t>
      </w:r>
      <w:r w:rsidRPr="00876CE4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spacing w:val="-2"/>
          <w:sz w:val="24"/>
          <w:szCs w:val="24"/>
        </w:rPr>
        <w:t>Alternatives,</w:t>
      </w:r>
      <w:r w:rsidRPr="00876CE4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spacing w:val="1"/>
          <w:sz w:val="24"/>
          <w:szCs w:val="24"/>
        </w:rPr>
        <w:t>and</w:t>
      </w:r>
      <w:r w:rsidRPr="00876CE4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spacing w:val="-1"/>
          <w:sz w:val="24"/>
          <w:szCs w:val="24"/>
        </w:rPr>
        <w:t>Choices</w:t>
      </w:r>
      <w:r w:rsidRPr="00876CE4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color w:val="FF0000"/>
          <w:spacing w:val="-8"/>
          <w:sz w:val="24"/>
          <w:szCs w:val="24"/>
        </w:rPr>
        <w:t>Answer Key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85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</w:rPr>
        <w:t>Multiple</w:t>
      </w:r>
      <w:r w:rsidRPr="00876CE4">
        <w:rPr>
          <w:spacing w:val="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Choice</w:t>
      </w:r>
      <w:r w:rsidRPr="00876CE4">
        <w:rPr>
          <w:spacing w:val="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1. </w:t>
      </w:r>
      <w:r w:rsidRPr="00876CE4">
        <w:rPr>
          <w:spacing w:val="-1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 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mist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"u</w:t>
      </w:r>
      <w:r w:rsidRPr="00876CE4">
        <w:rPr>
          <w:spacing w:val="-4"/>
          <w:w w:val="105"/>
          <w:sz w:val="24"/>
          <w:szCs w:val="24"/>
        </w:rPr>
        <w:t>tilit</w:t>
      </w:r>
      <w:r w:rsidRPr="00876CE4">
        <w:rPr>
          <w:spacing w:val="-3"/>
          <w:w w:val="105"/>
          <w:sz w:val="24"/>
          <w:szCs w:val="24"/>
        </w:rPr>
        <w:t>y"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pacing w:val="-4"/>
          <w:w w:val="104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versatility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lexibility.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ationality.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pleasure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sa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sf</w:t>
      </w:r>
      <w:r w:rsidRPr="00876CE4">
        <w:rPr>
          <w:spacing w:val="-3"/>
          <w:w w:val="105"/>
          <w:sz w:val="24"/>
          <w:szCs w:val="24"/>
        </w:rPr>
        <w:t>action.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rpos</w:t>
      </w:r>
      <w:r w:rsidRPr="00876CE4">
        <w:rPr>
          <w:spacing w:val="-3"/>
          <w:w w:val="105"/>
          <w:sz w:val="24"/>
          <w:szCs w:val="24"/>
        </w:rPr>
        <w:t>efulne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pleasure,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happine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satisfaction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received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outcome.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tatu</w:t>
      </w:r>
      <w:r w:rsidRPr="00876CE4">
        <w:rPr>
          <w:spacing w:val="-3"/>
          <w:w w:val="105"/>
          <w:sz w:val="24"/>
          <w:szCs w:val="24"/>
        </w:rPr>
        <w:t>s f</w:t>
      </w:r>
      <w:r w:rsidRPr="00876CE4">
        <w:rPr>
          <w:spacing w:val="-4"/>
          <w:w w:val="105"/>
          <w:sz w:val="24"/>
          <w:szCs w:val="24"/>
        </w:rPr>
        <w:t>ulfillment.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utility.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self-interest,</w:t>
      </w:r>
      <w:r w:rsidRPr="00876CE4">
        <w:rPr>
          <w:spacing w:val="-5"/>
          <w:w w:val="105"/>
          <w:sz w:val="24"/>
          <w:szCs w:val="24"/>
        </w:rPr>
        <w:t xml:space="preserve"> 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look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pu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>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tuniti</w:t>
      </w:r>
      <w:r w:rsidRPr="00876CE4">
        <w:rPr>
          <w:spacing w:val="-2"/>
          <w:w w:val="105"/>
          <w:sz w:val="24"/>
          <w:szCs w:val="24"/>
        </w:rPr>
        <w:t xml:space="preserve">es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utility.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generally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disregard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othe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creatures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abit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8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ually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impulsive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unpredictable.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4. </w:t>
      </w:r>
      <w:r w:rsidRPr="00876CE4">
        <w:rPr>
          <w:spacing w:val="-1"/>
          <w:w w:val="105"/>
          <w:sz w:val="24"/>
          <w:szCs w:val="24"/>
        </w:rPr>
        <w:t>According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Emer</w:t>
      </w:r>
      <w:r w:rsidRPr="00876CE4">
        <w:rPr>
          <w:spacing w:val="-3"/>
          <w:w w:val="105"/>
          <w:sz w:val="24"/>
          <w:szCs w:val="24"/>
        </w:rPr>
        <w:t>son</w:t>
      </w:r>
      <w:r w:rsidRPr="00876CE4">
        <w:rPr>
          <w:spacing w:val="-4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"Want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iant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eve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enough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cover."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According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"Want"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"Have"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greedy.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being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ently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insecure.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irrational.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5. </w:t>
      </w:r>
      <w:r w:rsidRPr="00876CE4">
        <w:rPr>
          <w:spacing w:val="-1"/>
          <w:w w:val="105"/>
          <w:sz w:val="24"/>
          <w:szCs w:val="24"/>
        </w:rPr>
        <w:t>According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self-interest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underlies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behavi</w:t>
      </w:r>
      <w:r w:rsidRPr="00876CE4">
        <w:rPr>
          <w:spacing w:val="-2"/>
          <w:w w:val="105"/>
          <w:sz w:val="24"/>
          <w:szCs w:val="24"/>
        </w:rPr>
        <w:t>or.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ame </w:t>
      </w:r>
      <w:r w:rsidRPr="00876CE4">
        <w:rPr>
          <w:spacing w:val="-5"/>
          <w:w w:val="105"/>
          <w:sz w:val="24"/>
          <w:szCs w:val="24"/>
        </w:rPr>
        <w:t>meaning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ever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wrong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ually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f-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eating.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54"/>
        <w:ind w:left="0" w:right="268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6. </w:t>
      </w:r>
      <w:r w:rsidRPr="00876CE4">
        <w:rPr>
          <w:w w:val="105"/>
          <w:sz w:val="24"/>
          <w:szCs w:val="24"/>
        </w:rPr>
        <w:t>Joe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sold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d </w:t>
      </w:r>
      <w:r w:rsidRPr="00876CE4">
        <w:rPr>
          <w:spacing w:val="-3"/>
          <w:w w:val="105"/>
          <w:sz w:val="24"/>
          <w:szCs w:val="24"/>
        </w:rPr>
        <w:t>coi</w:t>
      </w:r>
      <w:r w:rsidRPr="00876CE4">
        <w:rPr>
          <w:spacing w:val="-2"/>
          <w:w w:val="105"/>
          <w:sz w:val="24"/>
          <w:szCs w:val="24"/>
        </w:rPr>
        <w:t xml:space="preserve">ns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$1,000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bought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y</w:t>
      </w:r>
      <w:r w:rsidRPr="00876CE4">
        <w:rPr>
          <w:spacing w:val="-3"/>
          <w:w w:val="105"/>
          <w:sz w:val="24"/>
          <w:szCs w:val="24"/>
        </w:rPr>
        <w:t>ear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ag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$1,000.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ys,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"A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didn't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cial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nves</w:t>
      </w:r>
      <w:r w:rsidRPr="00876CE4">
        <w:rPr>
          <w:spacing w:val="-4"/>
          <w:w w:val="105"/>
          <w:sz w:val="24"/>
          <w:szCs w:val="24"/>
        </w:rPr>
        <w:t>tme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."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His</w:t>
      </w:r>
      <w:r w:rsidRPr="00876CE4">
        <w:rPr>
          <w:spacing w:val="-3"/>
          <w:w w:val="105"/>
          <w:sz w:val="24"/>
          <w:szCs w:val="24"/>
        </w:rPr>
        <w:t xml:space="preserve"> 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97"/>
          <w:w w:val="104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6"/>
          <w:w w:val="105"/>
          <w:sz w:val="24"/>
          <w:szCs w:val="24"/>
        </w:rPr>
        <w:t>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have </w:t>
      </w:r>
      <w:r w:rsidRPr="00876CE4">
        <w:rPr>
          <w:w w:val="105"/>
          <w:sz w:val="24"/>
          <w:szCs w:val="24"/>
        </w:rPr>
        <w:t>received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etu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$1,000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had </w:t>
      </w:r>
      <w:r w:rsidRPr="00876CE4">
        <w:rPr>
          <w:spacing w:val="-6"/>
          <w:w w:val="105"/>
          <w:sz w:val="24"/>
          <w:szCs w:val="24"/>
        </w:rPr>
        <w:t>bought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bank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certificate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deposit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tead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coins.</w:t>
      </w:r>
    </w:p>
    <w:p w:rsidR="007C43D1" w:rsidRPr="00876CE4" w:rsidRDefault="007C43D1" w:rsidP="008F00B7">
      <w:pPr>
        <w:pStyle w:val="BodyText"/>
        <w:spacing w:before="34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economi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3"/>
          <w:w w:val="105"/>
          <w:sz w:val="24"/>
          <w:szCs w:val="24"/>
        </w:rPr>
        <w:t xml:space="preserve"> 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incorporates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bene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impe</w:t>
      </w:r>
      <w:r w:rsidRPr="00876CE4">
        <w:rPr>
          <w:spacing w:val="-2"/>
          <w:w w:val="105"/>
          <w:sz w:val="24"/>
          <w:szCs w:val="24"/>
        </w:rPr>
        <w:t>rf</w:t>
      </w:r>
      <w:r w:rsidRPr="00876CE4">
        <w:rPr>
          <w:spacing w:val="-3"/>
          <w:w w:val="105"/>
          <w:sz w:val="24"/>
          <w:szCs w:val="24"/>
        </w:rPr>
        <w:t>ect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7.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still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ette</w:t>
      </w:r>
      <w:r w:rsidRPr="00876CE4">
        <w:rPr>
          <w:spacing w:val="-3"/>
          <w:w w:val="105"/>
          <w:sz w:val="24"/>
          <w:szCs w:val="24"/>
        </w:rPr>
        <w:t>r.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3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8.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interaction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considerations.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</w:t>
      </w:r>
      <w:r w:rsidRPr="00876CE4">
        <w:rPr>
          <w:spacing w:val="-1"/>
          <w:w w:val="105"/>
          <w:sz w:val="24"/>
          <w:szCs w:val="24"/>
        </w:rPr>
        <w:t xml:space="preserve"> science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spacing w:val="-1"/>
          <w:w w:val="105"/>
          <w:sz w:val="24"/>
          <w:szCs w:val="24"/>
        </w:rPr>
        <w:t xml:space="preserve"> individuals,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ons,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ond</w:t>
      </w:r>
      <w:r w:rsidRPr="00876CE4">
        <w:rPr>
          <w:spacing w:val="-3"/>
          <w:w w:val="105"/>
          <w:sz w:val="24"/>
          <w:szCs w:val="24"/>
        </w:rPr>
        <w:t>iti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cit</w:t>
      </w:r>
      <w:r w:rsidRPr="00876CE4">
        <w:rPr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empirical</w:t>
      </w:r>
      <w:r w:rsidRPr="00876CE4">
        <w:rPr>
          <w:spacing w:val="-3"/>
          <w:w w:val="105"/>
          <w:sz w:val="24"/>
          <w:szCs w:val="24"/>
        </w:rPr>
        <w:t xml:space="preserve"> 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judgments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through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logic.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primarily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concerned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keeping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private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losing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money.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demon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capitalistic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superior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socialistic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se</w:t>
      </w:r>
      <w:r w:rsidRPr="00876CE4">
        <w:rPr>
          <w:spacing w:val="-3"/>
          <w:w w:val="105"/>
          <w:sz w:val="24"/>
          <w:szCs w:val="24"/>
        </w:rPr>
        <w:t>eki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equitable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distribution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entails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irrational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comparison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making.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short-term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long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thinking.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rejection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5"/>
          <w:w w:val="105"/>
          <w:sz w:val="24"/>
          <w:szCs w:val="24"/>
        </w:rPr>
        <w:t xml:space="preserve"> method.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11. </w:t>
      </w:r>
      <w:r w:rsidRPr="00876CE4">
        <w:rPr>
          <w:spacing w:val="-3"/>
          <w:w w:val="105"/>
          <w:sz w:val="24"/>
          <w:szCs w:val="24"/>
        </w:rPr>
        <w:t>Purpos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eve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yone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identical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availability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desired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outcome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individual's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ade</w:t>
      </w:r>
      <w:r w:rsidRPr="00876CE4">
        <w:rPr>
          <w:spacing w:val="-2"/>
          <w:w w:val="105"/>
          <w:sz w:val="24"/>
          <w:szCs w:val="24"/>
        </w:rPr>
        <w:t>-offs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3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12. </w:t>
      </w:r>
      <w:r w:rsidRPr="00876CE4">
        <w:rPr>
          <w:spacing w:val="-3"/>
          <w:w w:val="105"/>
          <w:sz w:val="24"/>
          <w:szCs w:val="24"/>
        </w:rPr>
        <w:t>Purpos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 xml:space="preserve">l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selfish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decision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weigh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 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immune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emoti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decision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13.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changes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ituation.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bene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3"/>
          <w:w w:val="105"/>
          <w:sz w:val="24"/>
          <w:szCs w:val="24"/>
        </w:rPr>
        <w:t xml:space="preserve"> exceed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exceed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irrational.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14. </w:t>
      </w:r>
      <w:r w:rsidRPr="00876CE4">
        <w:rPr>
          <w:spacing w:val="-8"/>
          <w:w w:val="105"/>
          <w:sz w:val="24"/>
          <w:szCs w:val="24"/>
        </w:rPr>
        <w:t>You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m</w:t>
      </w:r>
      <w:r w:rsidRPr="00876CE4">
        <w:rPr>
          <w:spacing w:val="-2"/>
          <w:w w:val="105"/>
          <w:sz w:val="24"/>
          <w:szCs w:val="24"/>
        </w:rPr>
        <w:t>ov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its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your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you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 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ticket.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enjoyable.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15.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exist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engage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activity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forg</w:t>
      </w:r>
      <w:r w:rsidRPr="00876CE4">
        <w:rPr>
          <w:spacing w:val="-4"/>
          <w:w w:val="105"/>
          <w:sz w:val="24"/>
          <w:szCs w:val="24"/>
        </w:rPr>
        <w:t>oi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activit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hous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ol</w:t>
      </w:r>
      <w:r w:rsidRPr="00876CE4">
        <w:rPr>
          <w:spacing w:val="-3"/>
          <w:w w:val="105"/>
          <w:sz w:val="24"/>
          <w:szCs w:val="24"/>
        </w:rPr>
        <w:t>ds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</w:t>
      </w:r>
      <w:r w:rsidRPr="00876CE4">
        <w:rPr>
          <w:spacing w:val="-3"/>
          <w:w w:val="105"/>
          <w:sz w:val="24"/>
          <w:szCs w:val="24"/>
        </w:rPr>
        <w:t>si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ade</w:t>
      </w:r>
      <w:r w:rsidRPr="00876CE4">
        <w:rPr>
          <w:spacing w:val="-2"/>
          <w:w w:val="105"/>
          <w:sz w:val="24"/>
          <w:szCs w:val="24"/>
        </w:rPr>
        <w:t>-offs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16.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assertion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lunch"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ade</w:t>
      </w:r>
      <w:r w:rsidRPr="00876CE4">
        <w:rPr>
          <w:spacing w:val="-2"/>
          <w:w w:val="105"/>
          <w:sz w:val="24"/>
          <w:szCs w:val="24"/>
        </w:rPr>
        <w:t>-offs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thus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is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ed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rea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oning.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17. </w:t>
      </w:r>
      <w:r w:rsidRPr="00876CE4">
        <w:rPr>
          <w:spacing w:val="-5"/>
          <w:w w:val="105"/>
          <w:sz w:val="24"/>
          <w:szCs w:val="24"/>
        </w:rPr>
        <w:t>Consumers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satisfaction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necessity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purpos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behavi</w:t>
      </w:r>
      <w:r w:rsidRPr="00876CE4">
        <w:rPr>
          <w:spacing w:val="-2"/>
          <w:w w:val="105"/>
          <w:sz w:val="24"/>
          <w:szCs w:val="24"/>
        </w:rPr>
        <w:t>or.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costs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excee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trade-off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18.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some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little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good,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suggest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applied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many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good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vene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good.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good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19. </w:t>
      </w:r>
      <w:r w:rsidRPr="00876CE4">
        <w:rPr>
          <w:spacing w:val="-1"/>
          <w:w w:val="105"/>
          <w:sz w:val="24"/>
          <w:szCs w:val="24"/>
        </w:rPr>
        <w:t>Even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though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newspapers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ex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rarely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day.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irrational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avi</w:t>
      </w:r>
      <w:r w:rsidRPr="00876CE4">
        <w:rPr>
          <w:spacing w:val="-2"/>
          <w:w w:val="105"/>
          <w:sz w:val="24"/>
          <w:szCs w:val="24"/>
        </w:rPr>
        <w:t>or.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electronic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media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displacing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cont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adict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reading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se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newspaper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20.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deciding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hethe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quiz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5"/>
          <w:w w:val="105"/>
          <w:sz w:val="24"/>
          <w:szCs w:val="24"/>
        </w:rPr>
        <w:t xml:space="preserve">go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concert,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fr</w:t>
      </w:r>
      <w:r w:rsidRPr="00876CE4">
        <w:rPr>
          <w:spacing w:val="-4"/>
          <w:w w:val="105"/>
          <w:sz w:val="24"/>
          <w:szCs w:val="24"/>
        </w:rPr>
        <w:t xml:space="preserve">onted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idea(s)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leme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tar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2"/>
          <w:w w:val="105"/>
          <w:sz w:val="24"/>
          <w:szCs w:val="24"/>
        </w:rPr>
        <w:t xml:space="preserve"> pr</w:t>
      </w:r>
      <w:r w:rsidRPr="00876CE4">
        <w:rPr>
          <w:spacing w:val="-3"/>
          <w:w w:val="105"/>
          <w:sz w:val="24"/>
          <w:szCs w:val="24"/>
        </w:rPr>
        <w:t>oduction.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w w:val="104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21.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expressions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"A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penny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saved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penny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earned."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"H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hesitate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lost."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lunch."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"All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glitte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gold.</w:t>
      </w:r>
      <w:r w:rsidRPr="00876CE4">
        <w:rPr>
          <w:spacing w:val="-2"/>
          <w:w w:val="105"/>
          <w:sz w:val="24"/>
          <w:szCs w:val="24"/>
        </w:rPr>
        <w:t>"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22.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million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upgr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 xml:space="preserve">personal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 xml:space="preserve">rs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ac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lt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rat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million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xp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rk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115"/>
          <w:w w:val="104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am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distorted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priorities.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iciency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closely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tra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-offs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technological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capitalism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24.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andom.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tic.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spon</w:t>
      </w:r>
      <w:r w:rsidRPr="00876CE4">
        <w:rPr>
          <w:spacing w:val="-4"/>
          <w:w w:val="105"/>
          <w:sz w:val="24"/>
          <w:szCs w:val="24"/>
        </w:rPr>
        <w:t>taneou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purpos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ef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u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25. </w:t>
      </w:r>
      <w:r w:rsidRPr="00876CE4">
        <w:rPr>
          <w:spacing w:val="-1"/>
          <w:w w:val="105"/>
          <w:sz w:val="24"/>
          <w:szCs w:val="24"/>
        </w:rPr>
        <w:t>Alex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 xml:space="preserve">ghbors' </w:t>
      </w:r>
      <w:r w:rsidRPr="00876CE4">
        <w:rPr>
          <w:spacing w:val="-1"/>
          <w:w w:val="105"/>
          <w:sz w:val="24"/>
          <w:szCs w:val="24"/>
        </w:rPr>
        <w:t>lawns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mowing.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 off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rs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service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exchange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$20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hour.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ei</w:t>
      </w:r>
      <w:r w:rsidRPr="00876CE4">
        <w:rPr>
          <w:spacing w:val="-3"/>
          <w:w w:val="105"/>
          <w:sz w:val="24"/>
          <w:szCs w:val="24"/>
        </w:rPr>
        <w:t xml:space="preserve">ghbors </w:t>
      </w:r>
      <w:r w:rsidRPr="00876CE4">
        <w:rPr>
          <w:w w:val="105"/>
          <w:sz w:val="24"/>
          <w:szCs w:val="24"/>
        </w:rPr>
        <w:t>accept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Alex's</w:t>
      </w:r>
      <w:r w:rsidRPr="00876CE4">
        <w:rPr>
          <w:spacing w:val="-3"/>
          <w:w w:val="105"/>
          <w:sz w:val="24"/>
          <w:szCs w:val="24"/>
        </w:rPr>
        <w:t xml:space="preserve"> off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97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Alex's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self-interest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he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attempting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me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enti</w:t>
      </w:r>
      <w:r w:rsidRPr="00876CE4">
        <w:rPr>
          <w:spacing w:val="-3"/>
          <w:w w:val="105"/>
          <w:sz w:val="24"/>
          <w:szCs w:val="24"/>
        </w:rPr>
        <w:t>fy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sfy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else's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greedy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king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 xml:space="preserve">age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neighbo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can't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pay.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selfish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ki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might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ge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irrational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 neigh</w:t>
      </w:r>
      <w:r w:rsidRPr="00876CE4">
        <w:rPr>
          <w:spacing w:val="-3"/>
          <w:w w:val="105"/>
          <w:sz w:val="24"/>
          <w:szCs w:val="24"/>
        </w:rPr>
        <w:t>bors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offer.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w w:val="104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26. </w:t>
      </w:r>
      <w:r w:rsidRPr="00876CE4">
        <w:rPr>
          <w:spacing w:val="-1"/>
          <w:w w:val="105"/>
          <w:sz w:val="24"/>
          <w:szCs w:val="24"/>
        </w:rPr>
        <w:t>Kara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j</w:t>
      </w:r>
      <w:r w:rsidRPr="00876CE4">
        <w:rPr>
          <w:spacing w:val="-3"/>
          <w:w w:val="105"/>
          <w:sz w:val="24"/>
          <w:szCs w:val="24"/>
        </w:rPr>
        <w:t>ogg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</w:t>
      </w:r>
      <w:r w:rsidRPr="00876CE4">
        <w:rPr>
          <w:spacing w:val="-2"/>
          <w:w w:val="105"/>
          <w:sz w:val="24"/>
          <w:szCs w:val="24"/>
        </w:rPr>
        <w:t>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despite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tired,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run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mile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Based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Kara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avid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runner.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running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mile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eigh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additional </w:t>
      </w:r>
      <w:r w:rsidRPr="00876CE4">
        <w:rPr>
          <w:spacing w:val="-3"/>
          <w:w w:val="105"/>
          <w:sz w:val="24"/>
          <w:szCs w:val="24"/>
        </w:rPr>
        <w:t>mile.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decided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running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mile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out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eigh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mile.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tired,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 mile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low.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27.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1"/>
          <w:w w:val="105"/>
          <w:sz w:val="24"/>
          <w:szCs w:val="24"/>
        </w:rPr>
        <w:t>law.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ually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possible</w:t>
      </w:r>
      <w:r w:rsidRPr="00876CE4">
        <w:rPr>
          <w:spacing w:val="-3"/>
          <w:w w:val="105"/>
          <w:sz w:val="24"/>
          <w:szCs w:val="24"/>
        </w:rPr>
        <w:t xml:space="preserve"> 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pla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rong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law.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28.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least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hypothe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i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theo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3"/>
          <w:w w:val="105"/>
          <w:sz w:val="24"/>
          <w:szCs w:val="24"/>
        </w:rPr>
        <w:t>ri</w:t>
      </w:r>
      <w:r w:rsidRPr="00876CE4">
        <w:rPr>
          <w:spacing w:val="-10"/>
          <w:w w:val="105"/>
          <w:sz w:val="24"/>
          <w:szCs w:val="24"/>
        </w:rPr>
        <w:t>n</w:t>
      </w:r>
      <w:r w:rsidRPr="00876CE4">
        <w:rPr>
          <w:spacing w:val="1"/>
          <w:w w:val="105"/>
          <w:sz w:val="24"/>
          <w:szCs w:val="24"/>
        </w:rPr>
        <w:t>c</w:t>
      </w:r>
      <w:r w:rsidRPr="00876CE4">
        <w:rPr>
          <w:spacing w:val="3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e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aw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greatest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onf</w:t>
      </w:r>
      <w:r w:rsidRPr="00876CE4">
        <w:rPr>
          <w:spacing w:val="-3"/>
          <w:w w:val="105"/>
          <w:sz w:val="24"/>
          <w:szCs w:val="24"/>
        </w:rPr>
        <w:t>idence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eralizati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comparison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ory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anomaly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30.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well-tested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theo</w:t>
      </w:r>
      <w:r w:rsidRPr="00876CE4">
        <w:rPr>
          <w:spacing w:val="-2"/>
          <w:w w:val="105"/>
          <w:sz w:val="24"/>
          <w:szCs w:val="24"/>
        </w:rPr>
        <w:t>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hypothe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ototype.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anomaly.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method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applicable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being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kn</w:t>
      </w:r>
      <w:r w:rsidRPr="00876CE4">
        <w:rPr>
          <w:spacing w:val="-3"/>
          <w:w w:val="105"/>
          <w:sz w:val="24"/>
          <w:szCs w:val="24"/>
        </w:rPr>
        <w:t>ow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 xml:space="preserve">employed to </w:t>
      </w:r>
      <w:r w:rsidRPr="00876CE4">
        <w:rPr>
          <w:spacing w:val="-1"/>
          <w:w w:val="105"/>
          <w:sz w:val="24"/>
          <w:szCs w:val="24"/>
        </w:rPr>
        <w:t>form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hypothe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1"/>
          <w:w w:val="105"/>
          <w:sz w:val="24"/>
          <w:szCs w:val="24"/>
        </w:rPr>
        <w:t>theories.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economist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and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</w:t>
      </w:r>
      <w:r w:rsidRPr="00876CE4">
        <w:rPr>
          <w:spacing w:val="-1"/>
          <w:w w:val="105"/>
          <w:sz w:val="24"/>
          <w:szCs w:val="24"/>
        </w:rPr>
        <w:t xml:space="preserve"> scientists,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phy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life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scientists,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mulate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hypoth</w:t>
      </w:r>
      <w:r w:rsidRPr="00876CE4">
        <w:rPr>
          <w:spacing w:val="-3"/>
          <w:w w:val="105"/>
          <w:sz w:val="24"/>
          <w:szCs w:val="24"/>
        </w:rPr>
        <w:t>eses.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process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develop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theories,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model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method.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policy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microecon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33.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theories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useless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laboratory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individual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never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ue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s tested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suppor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abstractions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theref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no </w:t>
      </w:r>
      <w:r w:rsidRPr="00876CE4">
        <w:rPr>
          <w:w w:val="105"/>
          <w:sz w:val="24"/>
          <w:szCs w:val="24"/>
        </w:rPr>
        <w:t>application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situation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correct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valid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recessions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valid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dur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pros</w:t>
      </w:r>
      <w:r w:rsidRPr="00876CE4">
        <w:rPr>
          <w:spacing w:val="-3"/>
          <w:w w:val="105"/>
          <w:sz w:val="24"/>
          <w:szCs w:val="24"/>
        </w:rPr>
        <w:t>perit</w:t>
      </w:r>
      <w:r w:rsidRPr="00876CE4">
        <w:rPr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Although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</w:t>
      </w:r>
      <w:r w:rsidRPr="00876CE4">
        <w:rPr>
          <w:spacing w:val="-2"/>
          <w:w w:val="105"/>
          <w:sz w:val="24"/>
          <w:szCs w:val="24"/>
        </w:rPr>
        <w:t>ons,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useful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>predict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1"/>
          <w:w w:val="105"/>
          <w:sz w:val="24"/>
          <w:szCs w:val="24"/>
        </w:rPr>
        <w:t>adjust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ts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method.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Therefore,</w:t>
      </w:r>
      <w:r w:rsidRPr="00876CE4">
        <w:rPr>
          <w:spacing w:val="-4"/>
          <w:w w:val="105"/>
          <w:sz w:val="24"/>
          <w:szCs w:val="24"/>
        </w:rPr>
        <w:t xml:space="preserve"> economic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quantitatively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precise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phy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chemistry.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primarily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"ought,"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branch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applied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3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35.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ucting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model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sim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li</w:t>
      </w:r>
      <w:r w:rsidRPr="00876CE4">
        <w:rPr>
          <w:spacing w:val="-3"/>
          <w:w w:val="105"/>
          <w:sz w:val="24"/>
          <w:szCs w:val="24"/>
        </w:rPr>
        <w:t>fy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include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mathematical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attempt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duplicate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36.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Lati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term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"ceteris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paribus"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precedes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B,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prosperity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inevitably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follows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recession.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37.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1"/>
          <w:w w:val="105"/>
          <w:sz w:val="24"/>
          <w:szCs w:val="24"/>
        </w:rPr>
        <w:t>basic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purpose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r-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ngs-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ith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tr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Z</w:t>
      </w:r>
      <w:r w:rsidRPr="00876CE4">
        <w:rPr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upon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gnor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one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us upon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gnor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variables.</w:t>
      </w:r>
    </w:p>
    <w:p w:rsidR="007C43D1" w:rsidRPr="00876CE4" w:rsidRDefault="007C43D1" w:rsidP="008F00B7">
      <w:pPr>
        <w:pStyle w:val="BodyText"/>
        <w:tabs>
          <w:tab w:val="left" w:pos="328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etermi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wh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versa.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1"/>
          <w:w w:val="105"/>
          <w:sz w:val="24"/>
          <w:szCs w:val="24"/>
        </w:rPr>
        <w:t xml:space="preserve"> equal,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 xml:space="preserve">nes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 xml:space="preserve">ors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le,</w:t>
      </w:r>
      <w:r w:rsidRPr="00876CE4">
        <w:rPr>
          <w:spacing w:val="-5"/>
          <w:w w:val="105"/>
          <w:sz w:val="24"/>
          <w:szCs w:val="24"/>
        </w:rPr>
        <w:t xml:space="preserve"> 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taste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everyone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 banana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one cannot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se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term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1"/>
          <w:w w:val="105"/>
          <w:sz w:val="24"/>
          <w:szCs w:val="24"/>
        </w:rPr>
        <w:t xml:space="preserve"> equal"</w:t>
      </w:r>
      <w:r w:rsidRPr="00876CE4">
        <w:rPr>
          <w:spacing w:val="-6"/>
          <w:w w:val="105"/>
          <w:sz w:val="24"/>
          <w:szCs w:val="24"/>
        </w:rPr>
        <w:t xml:space="preserve"> means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mati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consideration.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number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40. </w:t>
      </w:r>
      <w:r w:rsidRPr="00876CE4">
        <w:rPr>
          <w:w w:val="105"/>
          <w:sz w:val="24"/>
          <w:szCs w:val="24"/>
        </w:rPr>
        <w:t>Kelly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observes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greatly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day.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weeks,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recorded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73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shop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day,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well</w:t>
      </w:r>
      <w:r w:rsidRPr="00876CE4">
        <w:rPr>
          <w:w w:val="105"/>
          <w:sz w:val="24"/>
          <w:szCs w:val="24"/>
        </w:rPr>
        <w:t xml:space="preserve"> 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daily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erat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Kelly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us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method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un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next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step</w:t>
      </w:r>
    </w:p>
    <w:p w:rsidR="007C43D1" w:rsidRPr="00876CE4" w:rsidRDefault="007C43D1" w:rsidP="008F00B7">
      <w:pPr>
        <w:pStyle w:val="BodyText"/>
        <w:spacing w:before="34"/>
        <w:ind w:left="0" w:firstLine="0"/>
        <w:rPr>
          <w:sz w:val="24"/>
          <w:szCs w:val="24"/>
        </w:rPr>
      </w:pP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concl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definitively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erat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state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findings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well-tested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form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 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avi</w:t>
      </w:r>
      <w:r w:rsidRPr="00876CE4">
        <w:rPr>
          <w:spacing w:val="-2"/>
          <w:w w:val="105"/>
          <w:sz w:val="24"/>
          <w:szCs w:val="24"/>
        </w:rPr>
        <w:t>or.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hrow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abit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collected.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54"/>
        <w:ind w:left="0" w:right="323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41. </w:t>
      </w:r>
      <w:r w:rsidRPr="00876CE4">
        <w:rPr>
          <w:spacing w:val="-1"/>
          <w:w w:val="105"/>
          <w:sz w:val="24"/>
          <w:szCs w:val="24"/>
        </w:rPr>
        <w:t>Rosa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elat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observes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elat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greatly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day.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weeks,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recorded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75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day,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daily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e,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observed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erat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tome</w:t>
      </w:r>
      <w:r w:rsidRPr="00876CE4">
        <w:rPr>
          <w:spacing w:val="-3"/>
          <w:w w:val="105"/>
          <w:sz w:val="24"/>
          <w:szCs w:val="24"/>
        </w:rPr>
        <w:t>rs.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</w:p>
    <w:p w:rsidR="007C43D1" w:rsidRPr="00876CE4" w:rsidRDefault="007C43D1" w:rsidP="008F00B7">
      <w:pPr>
        <w:pStyle w:val="BodyText"/>
        <w:spacing w:before="34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observations,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Rosa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concl</w:t>
      </w:r>
      <w:r w:rsidRPr="00876CE4">
        <w:rPr>
          <w:spacing w:val="-3"/>
          <w:w w:val="105"/>
          <w:sz w:val="24"/>
          <w:szCs w:val="24"/>
        </w:rPr>
        <w:t>ud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definitively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elat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tem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erat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rises.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relevant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attempt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hold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before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drawing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continue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gather</w:t>
      </w:r>
      <w:r w:rsidRPr="00876CE4">
        <w:rPr>
          <w:spacing w:val="-1"/>
          <w:w w:val="105"/>
          <w:sz w:val="24"/>
          <w:szCs w:val="24"/>
        </w:rPr>
        <w:t xml:space="preserve"> 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visitors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daily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tempe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eventually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matter.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4"/>
          <w:w w:val="105"/>
          <w:sz w:val="24"/>
          <w:szCs w:val="24"/>
        </w:rPr>
        <w:t xml:space="preserve"> 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2"/>
          <w:w w:val="105"/>
          <w:sz w:val="24"/>
          <w:szCs w:val="24"/>
        </w:rPr>
        <w:t xml:space="preserve">ow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habit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temperatu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42.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approaches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viewpoint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governmental</w:t>
      </w:r>
      <w:r w:rsidRPr="00876CE4">
        <w:rPr>
          <w:spacing w:val="-3"/>
          <w:w w:val="105"/>
          <w:sz w:val="24"/>
          <w:szCs w:val="24"/>
        </w:rPr>
        <w:t xml:space="preserve"> 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operation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rk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divi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43.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professional 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let</w:t>
      </w:r>
      <w:r w:rsidRPr="00876CE4">
        <w:rPr>
          <w:spacing w:val="-2"/>
          <w:w w:val="105"/>
          <w:sz w:val="24"/>
          <w:szCs w:val="24"/>
        </w:rPr>
        <w:t>es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empirical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nves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1990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since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econd </w:t>
      </w:r>
      <w:r w:rsidRPr="00876CE4">
        <w:rPr>
          <w:spacing w:val="-5"/>
          <w:w w:val="105"/>
          <w:sz w:val="24"/>
          <w:szCs w:val="24"/>
        </w:rPr>
        <w:t>World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War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4"/>
          <w:w w:val="105"/>
          <w:sz w:val="24"/>
          <w:szCs w:val="24"/>
        </w:rPr>
        <w:t xml:space="preserve"> st</w:t>
      </w:r>
      <w:r w:rsidRPr="00876CE4">
        <w:rPr>
          <w:spacing w:val="-3"/>
          <w:w w:val="105"/>
          <w:sz w:val="24"/>
          <w:szCs w:val="24"/>
        </w:rPr>
        <w:t>udy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te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book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ndus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ry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44.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issues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lation,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maj</w:t>
      </w:r>
      <w:r w:rsidRPr="00876CE4">
        <w:rPr>
          <w:spacing w:val="-2"/>
          <w:w w:val="105"/>
          <w:sz w:val="24"/>
          <w:szCs w:val="24"/>
        </w:rPr>
        <w:t xml:space="preserve">or </w:t>
      </w:r>
      <w:r w:rsidRPr="00876CE4">
        <w:rPr>
          <w:spacing w:val="-1"/>
          <w:w w:val="105"/>
          <w:sz w:val="24"/>
          <w:szCs w:val="24"/>
        </w:rPr>
        <w:t>topics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U.S.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primary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45.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statements </w:t>
      </w:r>
      <w:r w:rsidRPr="00876CE4">
        <w:rPr>
          <w:spacing w:val="-1"/>
          <w:w w:val="105"/>
          <w:sz w:val="24"/>
          <w:szCs w:val="24"/>
        </w:rPr>
        <w:t>pertains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minimum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raised,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Mrs.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Olsen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4"/>
          <w:w w:val="105"/>
          <w:sz w:val="24"/>
          <w:szCs w:val="24"/>
        </w:rPr>
        <w:t>ente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oybean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 f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Wanek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plant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grew</w:t>
      </w:r>
      <w:r w:rsidRPr="00876CE4">
        <w:rPr>
          <w:w w:val="105"/>
          <w:sz w:val="24"/>
          <w:szCs w:val="24"/>
        </w:rPr>
        <w:t xml:space="preserve"> 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2.7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ea</w:t>
      </w:r>
      <w:r w:rsidRPr="00876CE4">
        <w:rPr>
          <w:spacing w:val="-3"/>
          <w:w w:val="105"/>
          <w:sz w:val="24"/>
          <w:szCs w:val="24"/>
        </w:rPr>
        <w:t>r.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Pumpkin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tate </w:t>
      </w:r>
      <w:r w:rsidRPr="00876CE4">
        <w:rPr>
          <w:spacing w:val="-4"/>
          <w:w w:val="105"/>
          <w:sz w:val="24"/>
          <w:szCs w:val="24"/>
        </w:rPr>
        <w:t>Ba</w:t>
      </w:r>
      <w:r w:rsidRPr="00876CE4">
        <w:rPr>
          <w:spacing w:val="-3"/>
          <w:w w:val="105"/>
          <w:sz w:val="24"/>
          <w:szCs w:val="24"/>
        </w:rPr>
        <w:t>nk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an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percenta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46.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how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tries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pend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study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agg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egate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anal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attempt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maximize</w:t>
      </w:r>
      <w:r w:rsidRPr="00876CE4">
        <w:rPr>
          <w:spacing w:val="-3"/>
          <w:w w:val="105"/>
          <w:sz w:val="24"/>
          <w:szCs w:val="24"/>
        </w:rPr>
        <w:t xml:space="preserve"> 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profits.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ket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47.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agg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egate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levels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detailed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aminatio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make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system.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establishing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view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operation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system.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48.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micr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dome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1.6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ear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7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5.2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yea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mart</w:t>
      </w:r>
      <w:r w:rsidRPr="00876CE4">
        <w:rPr>
          <w:spacing w:val="-3"/>
          <w:w w:val="105"/>
          <w:sz w:val="24"/>
          <w:szCs w:val="24"/>
        </w:rPr>
        <w:t>phon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2.8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ear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1.1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yea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e?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 fo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3"/>
          <w:w w:val="105"/>
          <w:sz w:val="24"/>
          <w:szCs w:val="24"/>
        </w:rPr>
        <w:t xml:space="preserve"> deci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on-</w:t>
      </w:r>
      <w:r w:rsidRPr="00876CE4">
        <w:rPr>
          <w:spacing w:val="-3"/>
          <w:w w:val="105"/>
          <w:sz w:val="24"/>
          <w:szCs w:val="24"/>
        </w:rPr>
        <w:t>maki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economy;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macroec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 xml:space="preserve">cs </w:t>
      </w:r>
      <w:r w:rsidRPr="00876CE4">
        <w:rPr>
          <w:spacing w:val="-5"/>
          <w:w w:val="105"/>
          <w:sz w:val="24"/>
          <w:szCs w:val="24"/>
        </w:rPr>
        <w:t>examines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ocu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deci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ion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making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economy;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examines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topic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eit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microecon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mac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issue;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topic</w:t>
      </w:r>
      <w:r w:rsidRPr="00876CE4">
        <w:rPr>
          <w:spacing w:val="-4"/>
          <w:w w:val="105"/>
          <w:sz w:val="24"/>
          <w:szCs w:val="24"/>
        </w:rPr>
        <w:t xml:space="preserve"> ca</w:t>
      </w:r>
      <w:r w:rsidRPr="00876CE4">
        <w:rPr>
          <w:spacing w:val="-3"/>
          <w:w w:val="105"/>
          <w:sz w:val="24"/>
          <w:szCs w:val="24"/>
        </w:rPr>
        <w:t>nno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bot</w:t>
      </w:r>
      <w:r w:rsidRPr="00876CE4">
        <w:rPr>
          <w:spacing w:val="-3"/>
          <w:w w:val="105"/>
          <w:sz w:val="24"/>
          <w:szCs w:val="24"/>
        </w:rPr>
        <w:t>h.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Topi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public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implications;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topics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50.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normative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averages.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applies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applies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judgments.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51.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positive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derived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induction.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derived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deduction.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ocu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course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value </w:t>
      </w:r>
      <w:r w:rsidRPr="00876CE4">
        <w:rPr>
          <w:spacing w:val="-5"/>
          <w:w w:val="105"/>
          <w:sz w:val="24"/>
          <w:szCs w:val="24"/>
        </w:rPr>
        <w:t>judgments.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ocu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descriptions,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theoretical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humidity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90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too</w:t>
      </w:r>
      <w:r w:rsidRPr="00876CE4">
        <w:rPr>
          <w:spacing w:val="-6"/>
          <w:w w:val="105"/>
          <w:sz w:val="24"/>
          <w:szCs w:val="24"/>
        </w:rPr>
        <w:t xml:space="preserve"> high.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too</w:t>
      </w:r>
      <w:r w:rsidRPr="00876CE4">
        <w:rPr>
          <w:spacing w:val="-4"/>
          <w:w w:val="105"/>
          <w:sz w:val="24"/>
          <w:szCs w:val="24"/>
        </w:rPr>
        <w:t xml:space="preserve"> hot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temperatu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erat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92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today.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Summer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eni</w:t>
      </w:r>
      <w:r w:rsidRPr="00876CE4">
        <w:rPr>
          <w:spacing w:val="-3"/>
          <w:w w:val="105"/>
          <w:sz w:val="24"/>
          <w:szCs w:val="24"/>
        </w:rPr>
        <w:t xml:space="preserve">ngs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cools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off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aro</w:t>
      </w:r>
      <w:r w:rsidRPr="00876CE4">
        <w:rPr>
          <w:spacing w:val="-3"/>
          <w:w w:val="105"/>
          <w:sz w:val="24"/>
          <w:szCs w:val="24"/>
        </w:rPr>
        <w:t>und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70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53.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mati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statements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primarily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1"/>
          <w:w w:val="105"/>
          <w:sz w:val="24"/>
          <w:szCs w:val="24"/>
        </w:rPr>
        <w:t>theories.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ought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statement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primarily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go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desirable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hould </w:t>
      </w:r>
      <w:r w:rsidRPr="00876CE4">
        <w:rPr>
          <w:spacing w:val="-1"/>
          <w:w w:val="105"/>
          <w:sz w:val="24"/>
          <w:szCs w:val="24"/>
        </w:rPr>
        <w:t>be.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wh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mulation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policy.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55.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concerned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how</w:t>
      </w:r>
      <w:r w:rsidRPr="00876CE4">
        <w:rPr>
          <w:spacing w:val="-1"/>
          <w:w w:val="105"/>
          <w:sz w:val="24"/>
          <w:szCs w:val="24"/>
        </w:rPr>
        <w:t xml:space="preserve"> individuals,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titution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optimal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condition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carcity.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incorrect.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normative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incorrect.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56"/>
        <w:ind w:left="0" w:right="268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56. </w:t>
      </w:r>
      <w:r w:rsidRPr="00876CE4">
        <w:rPr>
          <w:spacing w:val="-1"/>
          <w:w w:val="105"/>
          <w:sz w:val="24"/>
          <w:szCs w:val="24"/>
        </w:rPr>
        <w:t>Ben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raise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price."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Holly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rgu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 shou</w:t>
      </w:r>
      <w:r w:rsidRPr="00876CE4">
        <w:rPr>
          <w:spacing w:val="-4"/>
          <w:w w:val="105"/>
          <w:sz w:val="24"/>
          <w:szCs w:val="24"/>
        </w:rPr>
        <w:t>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beer</w:t>
      </w:r>
      <w:r w:rsidRPr="00876CE4">
        <w:rPr>
          <w:spacing w:val="-2"/>
          <w:w w:val="105"/>
          <w:sz w:val="24"/>
          <w:szCs w:val="24"/>
        </w:rPr>
        <w:t xml:space="preserve"> 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drink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</w:t>
      </w:r>
      <w:r w:rsidRPr="00876CE4">
        <w:rPr>
          <w:spacing w:val="-6"/>
          <w:w w:val="105"/>
          <w:sz w:val="24"/>
          <w:szCs w:val="24"/>
        </w:rPr>
        <w:t xml:space="preserve"> much." </w:t>
      </w:r>
      <w:r w:rsidRPr="00876CE4">
        <w:rPr>
          <w:spacing w:val="-11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147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conclude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n's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rmative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Holly's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Holly's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mative,</w:t>
      </w:r>
      <w:r w:rsidRPr="00876CE4">
        <w:rPr>
          <w:spacing w:val="-4"/>
          <w:w w:val="105"/>
          <w:sz w:val="24"/>
          <w:szCs w:val="24"/>
        </w:rPr>
        <w:t xml:space="preserve"> 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mative.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57. </w:t>
      </w:r>
      <w:r w:rsidRPr="00876CE4">
        <w:rPr>
          <w:spacing w:val="-2"/>
          <w:w w:val="105"/>
          <w:sz w:val="24"/>
          <w:szCs w:val="24"/>
        </w:rPr>
        <w:t>"M</w:t>
      </w:r>
      <w:r w:rsidRPr="00876CE4">
        <w:rPr>
          <w:spacing w:val="-3"/>
          <w:w w:val="105"/>
          <w:sz w:val="24"/>
          <w:szCs w:val="24"/>
        </w:rPr>
        <w:t>ac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part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concerned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individual </w:t>
      </w:r>
      <w:r w:rsidRPr="00876CE4">
        <w:rPr>
          <w:spacing w:val="-4"/>
          <w:w w:val="105"/>
          <w:sz w:val="24"/>
          <w:szCs w:val="24"/>
        </w:rPr>
        <w:t>unit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person,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ehold,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industry."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incorrect.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rmati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incorrect.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58.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omizi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 xml:space="preserve">ceed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5"/>
          <w:w w:val="105"/>
          <w:sz w:val="24"/>
          <w:szCs w:val="24"/>
        </w:rPr>
        <w:t>means.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 xml:space="preserve">w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distribute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members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</w:t>
      </w:r>
      <w:r w:rsidRPr="00876CE4">
        <w:rPr>
          <w:spacing w:val="-3"/>
          <w:w w:val="105"/>
          <w:sz w:val="24"/>
          <w:szCs w:val="24"/>
        </w:rPr>
        <w:t>ten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exceed 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know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 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omizi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virtually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virtually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virtually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60. </w:t>
      </w:r>
      <w:r w:rsidRPr="00876CE4">
        <w:rPr>
          <w:w w:val="105"/>
          <w:sz w:val="24"/>
          <w:szCs w:val="24"/>
        </w:rPr>
        <w:t>Scarcity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persists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failed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continuous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persists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cee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solved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industrialized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been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elimi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affluent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societies</w:t>
      </w:r>
      <w:r w:rsidRPr="00876CE4">
        <w:rPr>
          <w:spacing w:val="-2"/>
          <w:w w:val="105"/>
          <w:sz w:val="24"/>
          <w:szCs w:val="24"/>
        </w:rPr>
        <w:t xml:space="preserve"> su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State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ada.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61.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expenditu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62.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willing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give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minimum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w w:val="105"/>
          <w:sz w:val="24"/>
          <w:szCs w:val="24"/>
        </w:rPr>
        <w:t xml:space="preserve"> possible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inatio</w:t>
      </w:r>
      <w:r w:rsidRPr="00876CE4">
        <w:rPr>
          <w:spacing w:val="-3"/>
          <w:w w:val="105"/>
          <w:sz w:val="24"/>
          <w:szCs w:val="24"/>
        </w:rPr>
        <w:t xml:space="preserve">ns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tilit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FC792D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63. </w:t>
      </w:r>
      <w:r w:rsidRPr="00D6079B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213pt;visibility:visible">
            <v:imagedata r:id="rId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2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$50,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mined.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$5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$10.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$5.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FC792D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64. </w:t>
      </w:r>
      <w:r w:rsidRPr="00D6079B">
        <w:rPr>
          <w:noProof/>
          <w:sz w:val="24"/>
          <w:szCs w:val="24"/>
        </w:rPr>
        <w:pict>
          <v:shape id="image2.png" o:spid="_x0000_i1026" type="#_x0000_t75" style="width:211.5pt;height:213pt;visibility:visible">
            <v:imagedata r:id="rId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unattainable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FC792D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65. </w:t>
      </w:r>
      <w:r w:rsidRPr="00D6079B">
        <w:rPr>
          <w:noProof/>
          <w:sz w:val="24"/>
          <w:szCs w:val="24"/>
        </w:rPr>
        <w:pict>
          <v:shape id="_x0000_i1027" type="#_x0000_t75" style="width:211.5pt;height:213pt;visibility:visible">
            <v:imagedata r:id="rId6" o:title=""/>
          </v:shape>
        </w:pict>
      </w:r>
    </w:p>
    <w:p w:rsidR="007C43D1" w:rsidRPr="00876CE4" w:rsidRDefault="007C43D1" w:rsidP="008F00B7">
      <w:pPr>
        <w:pStyle w:val="BodyText"/>
        <w:spacing w:before="113"/>
        <w:ind w:left="0" w:firstLine="0"/>
        <w:rPr>
          <w:spacing w:val="-3"/>
          <w:w w:val="105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13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abso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MU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/</w:t>
      </w:r>
      <w:r w:rsidRPr="00876CE4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MU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hal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2"/>
          <w:w w:val="105"/>
          <w:position w:val="-2"/>
          <w:sz w:val="24"/>
          <w:szCs w:val="24"/>
        </w:rPr>
        <w:t>D</w:t>
      </w:r>
      <w:r w:rsidRPr="00876CE4">
        <w:rPr>
          <w:rFonts w:ascii="Times New Roman" w:hAnsi="Times New Roman" w:cs="Times New Roman"/>
          <w:i/>
          <w:iCs/>
          <w:spacing w:val="10"/>
          <w:w w:val="105"/>
          <w:position w:val="-2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/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2"/>
          <w:sz w:val="24"/>
          <w:szCs w:val="24"/>
        </w:rPr>
        <w:t>C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1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1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9"/>
          <w:w w:val="105"/>
          <w:position w:val="-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/</w:t>
      </w:r>
      <w:r w:rsidRPr="00876CE4">
        <w:rPr>
          <w:rFonts w:ascii="Times New Roman" w:hAnsi="Times New Roman" w:cs="Times New Roman"/>
          <w:spacing w:val="2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1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1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1"/>
          <w:w w:val="105"/>
          <w:position w:val="1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FC792D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66. </w:t>
      </w:r>
      <w:r w:rsidRPr="00D6079B">
        <w:rPr>
          <w:noProof/>
          <w:sz w:val="24"/>
          <w:szCs w:val="24"/>
        </w:rPr>
        <w:pict>
          <v:shape id="image4.png" o:spid="_x0000_i1028" type="#_x0000_t75" style="width:214.5pt;height:3in;visibility:visible">
            <v:imagedata r:id="rId7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abso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two.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hal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five.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ten.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67.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line,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satisfactory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varies,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var</w:t>
      </w:r>
      <w:r w:rsidRPr="00876CE4">
        <w:rPr>
          <w:spacing w:val="-3"/>
          <w:w w:val="105"/>
          <w:sz w:val="24"/>
          <w:szCs w:val="24"/>
        </w:rPr>
        <w:t>y,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68.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line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r's 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 xml:space="preserve"> 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FC792D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69. </w:t>
      </w:r>
      <w:r w:rsidRPr="00D6079B">
        <w:rPr>
          <w:noProof/>
          <w:sz w:val="24"/>
          <w:szCs w:val="24"/>
        </w:rPr>
        <w:pict>
          <v:shape id="image5.png" o:spid="_x0000_i1029" type="#_x0000_t75" style="width:206.25pt;height:210.75pt;visibility:visible">
            <v:imagedata r:id="rId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cd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ab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igu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istent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decreases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M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M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70. </w:t>
      </w:r>
      <w:r w:rsidRPr="00876CE4">
        <w:rPr>
          <w:spacing w:val="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Any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co</w:t>
      </w:r>
      <w:r w:rsidRPr="00876CE4">
        <w:rPr>
          <w:spacing w:val="-3"/>
          <w:w w:val="105"/>
          <w:sz w:val="24"/>
          <w:szCs w:val="24"/>
        </w:rPr>
        <w:t>nsu</w:t>
      </w:r>
      <w:r w:rsidRPr="00876CE4">
        <w:rPr>
          <w:spacing w:val="-4"/>
          <w:w w:val="105"/>
          <w:sz w:val="24"/>
          <w:szCs w:val="24"/>
        </w:rPr>
        <w:t>mer</w:t>
      </w:r>
      <w:r w:rsidRPr="00876CE4">
        <w:rPr>
          <w:spacing w:val="-3"/>
          <w:w w:val="105"/>
          <w:sz w:val="24"/>
          <w:szCs w:val="24"/>
        </w:rPr>
        <w:t>’s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yields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tilit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yields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tilit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 xml:space="preserve">able,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r's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FC792D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71. </w:t>
      </w:r>
      <w:r w:rsidRPr="00D6079B">
        <w:rPr>
          <w:noProof/>
          <w:sz w:val="24"/>
          <w:szCs w:val="24"/>
        </w:rPr>
        <w:pict>
          <v:shape id="image6.png" o:spid="_x0000_i1030" type="#_x0000_t75" style="width:211.5pt;height:213pt;visibility:visible">
            <v:imagedata r:id="rId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you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have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income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you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pend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Coke and </w:t>
      </w:r>
      <w:r w:rsidRPr="00876CE4">
        <w:rPr>
          <w:spacing w:val="-1"/>
          <w:w w:val="105"/>
          <w:sz w:val="24"/>
          <w:szCs w:val="24"/>
        </w:rPr>
        <w:t>popcorn.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popcorn,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respectively,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FC792D">
      <w:pPr>
        <w:pStyle w:val="BodyText"/>
        <w:spacing w:before="0"/>
        <w:ind w:left="0" w:firstLine="0"/>
        <w:rPr>
          <w:spacing w:val="21"/>
          <w:w w:val="104"/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$.50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$1.00.</w:t>
      </w:r>
    </w:p>
    <w:p w:rsidR="007C43D1" w:rsidRPr="00876CE4" w:rsidRDefault="007C43D1" w:rsidP="00FC792D">
      <w:pPr>
        <w:pStyle w:val="BodyText"/>
        <w:spacing w:before="0"/>
        <w:ind w:left="0" w:firstLine="0"/>
        <w:rPr>
          <w:spacing w:val="28"/>
          <w:w w:val="103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$1.00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$.50.</w:t>
      </w:r>
      <w:r w:rsidRPr="00876CE4">
        <w:rPr>
          <w:spacing w:val="28"/>
          <w:w w:val="103"/>
          <w:sz w:val="24"/>
          <w:szCs w:val="24"/>
        </w:rPr>
        <w:t xml:space="preserve"> </w:t>
      </w:r>
    </w:p>
    <w:p w:rsidR="007C43D1" w:rsidRPr="00876CE4" w:rsidRDefault="007C43D1" w:rsidP="00FC792D">
      <w:pPr>
        <w:pStyle w:val="BodyText"/>
        <w:spacing w:before="0"/>
        <w:ind w:left="0" w:firstLine="0"/>
        <w:rPr>
          <w:spacing w:val="25"/>
          <w:w w:val="103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$1.00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$2.00.</w:t>
      </w:r>
      <w:r w:rsidRPr="00876CE4">
        <w:rPr>
          <w:spacing w:val="25"/>
          <w:w w:val="103"/>
          <w:sz w:val="24"/>
          <w:szCs w:val="24"/>
        </w:rPr>
        <w:t xml:space="preserve"> </w:t>
      </w:r>
    </w:p>
    <w:p w:rsidR="007C43D1" w:rsidRPr="00876CE4" w:rsidRDefault="007C43D1" w:rsidP="00FC792D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$.40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$.50.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72.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utility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receives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good.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individual's</w:t>
      </w:r>
      <w:r w:rsidRPr="00876CE4">
        <w:rPr>
          <w:spacing w:val="-4"/>
          <w:w w:val="105"/>
          <w:sz w:val="24"/>
          <w:szCs w:val="24"/>
        </w:rPr>
        <w:t xml:space="preserve"> 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ight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 xml:space="preserve">he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eliminate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individual's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mizin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2"/>
          <w:w w:val="105"/>
          <w:sz w:val="24"/>
          <w:szCs w:val="24"/>
        </w:rPr>
        <w:t>oos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along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73.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desirability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ratio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r's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utility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ratio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sz w:val="24"/>
          <w:szCs w:val="24"/>
        </w:rPr>
        <w:t xml:space="preserve">74.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.png" o:spid="_x0000_i1031" type="#_x0000_t75" style="width:209.25pt;height:209.25pt;visibility:visible">
            <v:imagedata r:id="rId1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Elroy's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es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avo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again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popcorn,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will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become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latte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ightwa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unaffected.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right="323" w:firstLine="0"/>
        <w:rPr>
          <w:sz w:val="24"/>
          <w:szCs w:val="24"/>
        </w:rPr>
      </w:pPr>
      <w:r w:rsidRPr="00876CE4">
        <w:rPr>
          <w:w w:val="105"/>
          <w:position w:val="-2"/>
          <w:sz w:val="24"/>
          <w:szCs w:val="24"/>
        </w:rPr>
        <w:t xml:space="preserve">75. </w:t>
      </w:r>
      <w:r w:rsidRPr="00876CE4">
        <w:rPr>
          <w:spacing w:val="11"/>
          <w:w w:val="105"/>
          <w:position w:val="-2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(</w:t>
      </w:r>
      <w:r w:rsidRPr="00876CE4">
        <w:rPr>
          <w:spacing w:val="-4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axis)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$15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(</w:t>
      </w:r>
      <w:r w:rsidRPr="00876CE4">
        <w:rPr>
          <w:spacing w:val="-4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axis)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$3.</w:t>
      </w:r>
      <w:r w:rsidRPr="00876CE4">
        <w:rPr>
          <w:spacing w:val="89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Also</w:t>
      </w:r>
      <w:r w:rsidRPr="00876CE4">
        <w:rPr>
          <w:spacing w:val="-5"/>
          <w:w w:val="105"/>
          <w:sz w:val="24"/>
          <w:szCs w:val="24"/>
        </w:rPr>
        <w:t xml:space="preserve"> 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$60.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abs</w:t>
      </w:r>
      <w:r w:rsidRPr="00876CE4">
        <w:rPr>
          <w:spacing w:val="-3"/>
          <w:w w:val="105"/>
          <w:sz w:val="24"/>
          <w:szCs w:val="24"/>
        </w:rPr>
        <w:t xml:space="preserve">olute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ulting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FC792D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5.</w:t>
      </w:r>
    </w:p>
    <w:p w:rsidR="007C43D1" w:rsidRPr="00876CE4" w:rsidRDefault="007C43D1" w:rsidP="00FC792D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1/5.</w:t>
      </w:r>
    </w:p>
    <w:p w:rsidR="007C43D1" w:rsidRPr="00876CE4" w:rsidRDefault="007C43D1" w:rsidP="00FC792D">
      <w:pPr>
        <w:pStyle w:val="BodyText"/>
        <w:spacing w:before="0"/>
        <w:ind w:left="0" w:firstLine="0"/>
        <w:rPr>
          <w:spacing w:val="21"/>
          <w:w w:val="104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4.</w:t>
      </w:r>
    </w:p>
    <w:p w:rsidR="007C43D1" w:rsidRPr="00876CE4" w:rsidRDefault="007C43D1" w:rsidP="00FC792D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20.</w:t>
      </w:r>
    </w:p>
    <w:p w:rsidR="007C43D1" w:rsidRPr="00876CE4" w:rsidRDefault="007C43D1" w:rsidP="00FC792D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DC1777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76. </w:t>
      </w:r>
      <w:r w:rsidRPr="00D6079B">
        <w:rPr>
          <w:noProof/>
          <w:sz w:val="24"/>
          <w:szCs w:val="24"/>
        </w:rPr>
        <w:pict>
          <v:shape id="image8.png" o:spid="_x0000_i1032" type="#_x0000_t75" style="width:232.5pt;height:213.75pt;visibility:visible">
            <v:imagedata r:id="rId11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pizza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</w:t>
      </w:r>
      <w:r w:rsidRPr="00876CE4">
        <w:rPr>
          <w:spacing w:val="-3"/>
          <w:w w:val="105"/>
          <w:sz w:val="24"/>
          <w:szCs w:val="24"/>
        </w:rPr>
        <w:t>sur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slices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slice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gr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ph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77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.png" o:spid="_x0000_i1033" type="#_x0000_t75" style="width:231pt;height:208.5pt;visibility:visible">
            <v:imagedata r:id="rId12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</w:t>
      </w:r>
      <w:r w:rsidRPr="00876CE4">
        <w:rPr>
          <w:spacing w:val="-3"/>
          <w:w w:val="105"/>
          <w:sz w:val="24"/>
          <w:szCs w:val="24"/>
        </w:rPr>
        <w:t>sur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slices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phs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beer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lowest?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gr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ph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B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56"/>
        <w:ind w:left="0" w:right="323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78.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Julia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receives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card</w:t>
      </w:r>
      <w:r w:rsidRPr="00876CE4">
        <w:rPr>
          <w:spacing w:val="-2"/>
          <w:w w:val="105"/>
          <w:sz w:val="24"/>
          <w:szCs w:val="24"/>
        </w:rPr>
        <w:t xml:space="preserve"> for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off</w:t>
      </w:r>
      <w:r w:rsidRPr="00876CE4">
        <w:rPr>
          <w:spacing w:val="-4"/>
          <w:w w:val="105"/>
          <w:sz w:val="24"/>
          <w:szCs w:val="24"/>
        </w:rPr>
        <w:t>ee</w:t>
      </w:r>
      <w:r w:rsidRPr="00876CE4">
        <w:rPr>
          <w:spacing w:val="-2"/>
          <w:w w:val="105"/>
          <w:sz w:val="24"/>
          <w:szCs w:val="24"/>
        </w:rPr>
        <w:t xml:space="preserve"> shop,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buys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lattes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7"/>
          <w:w w:val="105"/>
          <w:sz w:val="24"/>
          <w:szCs w:val="24"/>
        </w:rPr>
        <w:t>muffins.</w:t>
      </w:r>
      <w:r w:rsidRPr="00876CE4">
        <w:rPr>
          <w:spacing w:val="-3"/>
          <w:w w:val="105"/>
          <w:sz w:val="24"/>
          <w:szCs w:val="24"/>
        </w:rPr>
        <w:t xml:space="preserve"> 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latte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muffin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$2,</w:t>
      </w:r>
      <w:r w:rsidRPr="00876CE4">
        <w:rPr>
          <w:spacing w:val="123"/>
          <w:w w:val="104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conclude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Julia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muffins.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lattes.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lattes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 10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muffins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chooses </w:t>
      </w:r>
      <w:r w:rsidRPr="00876CE4">
        <w:rPr>
          <w:spacing w:val="-4"/>
          <w:w w:val="105"/>
          <w:sz w:val="24"/>
          <w:szCs w:val="24"/>
        </w:rPr>
        <w:t>to 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muffins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card.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79. </w:t>
      </w:r>
      <w:r w:rsidRPr="00876CE4">
        <w:rPr>
          <w:spacing w:val="-1"/>
          <w:w w:val="105"/>
          <w:sz w:val="24"/>
          <w:szCs w:val="24"/>
        </w:rPr>
        <w:t>Camille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candy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Grandma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Mary,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o o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candy.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lollipops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candy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</w:t>
      </w:r>
      <w:r w:rsidRPr="00876CE4">
        <w:rPr>
          <w:spacing w:val="-3"/>
          <w:w w:val="105"/>
          <w:sz w:val="24"/>
          <w:szCs w:val="24"/>
        </w:rPr>
        <w:t xml:space="preserve"> each,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83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candy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Camille's</w:t>
      </w:r>
      <w:r w:rsidRPr="00876CE4">
        <w:rPr>
          <w:spacing w:val="-5"/>
          <w:w w:val="105"/>
          <w:sz w:val="24"/>
          <w:szCs w:val="24"/>
        </w:rPr>
        <w:t xml:space="preserve"> Grandma </w:t>
      </w:r>
      <w:r w:rsidRPr="00876CE4">
        <w:rPr>
          <w:spacing w:val="-1"/>
          <w:w w:val="105"/>
          <w:sz w:val="24"/>
          <w:szCs w:val="24"/>
        </w:rPr>
        <w:t>Mary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six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lollipops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hr</w:t>
      </w:r>
      <w:r w:rsidRPr="00876CE4">
        <w:rPr>
          <w:spacing w:val="-4"/>
          <w:w w:val="105"/>
          <w:sz w:val="24"/>
          <w:szCs w:val="24"/>
        </w:rPr>
        <w:t>ee</w:t>
      </w:r>
      <w:r w:rsidRPr="00876CE4">
        <w:rPr>
          <w:spacing w:val="-3"/>
          <w:w w:val="105"/>
          <w:sz w:val="24"/>
          <w:szCs w:val="24"/>
        </w:rPr>
        <w:t xml:space="preserve"> ca</w:t>
      </w:r>
      <w:r w:rsidRPr="00876CE4">
        <w:rPr>
          <w:spacing w:val="-2"/>
          <w:w w:val="105"/>
          <w:sz w:val="24"/>
          <w:szCs w:val="24"/>
        </w:rPr>
        <w:t>ndy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bars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lollipops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ndy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bars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hr</w:t>
      </w:r>
      <w:r w:rsidRPr="00876CE4">
        <w:rPr>
          <w:spacing w:val="-4"/>
          <w:w w:val="105"/>
          <w:sz w:val="24"/>
          <w:szCs w:val="24"/>
        </w:rPr>
        <w:t>ee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lollipops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ndy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bars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lollipop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hr</w:t>
      </w:r>
      <w:r w:rsidRPr="00876CE4">
        <w:rPr>
          <w:spacing w:val="-3"/>
          <w:w w:val="105"/>
          <w:sz w:val="24"/>
          <w:szCs w:val="24"/>
        </w:rPr>
        <w:t>ee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ndy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bars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80.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progr</w:t>
      </w:r>
      <w:r w:rsidRPr="00876CE4">
        <w:rPr>
          <w:spacing w:val="-4"/>
          <w:w w:val="105"/>
          <w:sz w:val="24"/>
          <w:szCs w:val="24"/>
        </w:rPr>
        <w:t>amme</w:t>
      </w:r>
      <w:r w:rsidRPr="00876CE4">
        <w:rPr>
          <w:spacing w:val="-3"/>
          <w:w w:val="105"/>
          <w:sz w:val="24"/>
          <w:szCs w:val="24"/>
        </w:rPr>
        <w:t>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silicon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(sand)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computer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chips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software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81.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 xml:space="preserve"> pr</w:t>
      </w:r>
      <w:r w:rsidRPr="00876CE4">
        <w:rPr>
          <w:spacing w:val="-4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amme</w:t>
      </w:r>
      <w:r w:rsidRPr="00876CE4">
        <w:rPr>
          <w:spacing w:val="-3"/>
          <w:w w:val="105"/>
          <w:sz w:val="24"/>
          <w:szCs w:val="24"/>
        </w:rPr>
        <w:t>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corporate</w:t>
      </w:r>
      <w:r w:rsidRPr="00876CE4">
        <w:rPr>
          <w:spacing w:val="-4"/>
          <w:w w:val="105"/>
          <w:sz w:val="24"/>
          <w:szCs w:val="24"/>
        </w:rPr>
        <w:t xml:space="preserve"> bond </w:t>
      </w:r>
      <w:r w:rsidRPr="00876CE4">
        <w:rPr>
          <w:spacing w:val="-1"/>
          <w:w w:val="105"/>
          <w:sz w:val="24"/>
          <w:szCs w:val="24"/>
        </w:rPr>
        <w:t>issued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manufacturer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silicon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(sand)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1"/>
          <w:w w:val="105"/>
          <w:sz w:val="24"/>
          <w:szCs w:val="24"/>
        </w:rPr>
        <w:t xml:space="preserve"> chips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software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82. </w:t>
      </w:r>
      <w:r w:rsidRPr="00876CE4">
        <w:rPr>
          <w:spacing w:val="-5"/>
          <w:w w:val="105"/>
          <w:sz w:val="24"/>
          <w:szCs w:val="24"/>
        </w:rPr>
        <w:t>The four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factors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land,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labor,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money.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land,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labor,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capital,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eneu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ability.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labor,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capital,</w:t>
      </w:r>
      <w:r w:rsidRPr="00876CE4">
        <w:rPr>
          <w:spacing w:val="-6"/>
          <w:w w:val="105"/>
          <w:sz w:val="24"/>
          <w:szCs w:val="24"/>
        </w:rPr>
        <w:t xml:space="preserve"> technology,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epreneu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ability.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labor,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ial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ilit</w:t>
      </w:r>
      <w:r w:rsidRPr="00876CE4">
        <w:rPr>
          <w:spacing w:val="-2"/>
          <w:w w:val="105"/>
          <w:sz w:val="24"/>
          <w:szCs w:val="24"/>
        </w:rPr>
        <w:t>y,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money.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83.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mer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oil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drilling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rig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machine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detecting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earthquak</w:t>
      </w:r>
      <w:r w:rsidRPr="00876CE4">
        <w:rPr>
          <w:spacing w:val="-3"/>
          <w:w w:val="105"/>
          <w:sz w:val="24"/>
          <w:szCs w:val="24"/>
        </w:rPr>
        <w:t>es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natu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r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al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ga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incl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no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resources)?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arena,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professional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hockey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player,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hockey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uniforms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owner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start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up f</w:t>
      </w:r>
      <w:r w:rsidRPr="00876CE4">
        <w:rPr>
          <w:spacing w:val="-4"/>
          <w:w w:val="105"/>
          <w:sz w:val="24"/>
          <w:szCs w:val="24"/>
        </w:rPr>
        <w:t xml:space="preserve">irm,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chemi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lab,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researcher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hydroelectric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dam, </w:t>
      </w:r>
      <w:r w:rsidRPr="00876CE4">
        <w:rPr>
          <w:w w:val="105"/>
          <w:sz w:val="24"/>
          <w:szCs w:val="24"/>
        </w:rPr>
        <w:t>water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behind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dam, </w:t>
      </w:r>
      <w:r w:rsidRPr="00876CE4">
        <w:rPr>
          <w:w w:val="105"/>
          <w:sz w:val="24"/>
          <w:szCs w:val="24"/>
        </w:rPr>
        <w:t>power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aut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own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car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,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car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agency,</w:t>
      </w:r>
      <w:r w:rsidRPr="00876CE4">
        <w:rPr>
          <w:spacing w:val="-3"/>
          <w:w w:val="105"/>
          <w:sz w:val="24"/>
          <w:szCs w:val="24"/>
        </w:rPr>
        <w:t xml:space="preserve"> van</w:t>
      </w:r>
      <w:r w:rsidRPr="00876CE4">
        <w:rPr>
          <w:spacing w:val="-2"/>
          <w:w w:val="105"/>
          <w:sz w:val="24"/>
          <w:szCs w:val="24"/>
        </w:rPr>
        <w:t>s 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shuttle</w:t>
      </w:r>
      <w:r w:rsidRPr="00876CE4">
        <w:rPr>
          <w:spacing w:val="-2"/>
          <w:w w:val="105"/>
          <w:sz w:val="24"/>
          <w:szCs w:val="24"/>
        </w:rPr>
        <w:t xml:space="preserve"> 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tomer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airport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85. </w:t>
      </w:r>
      <w:r w:rsidRPr="00876CE4">
        <w:rPr>
          <w:spacing w:val="-5"/>
          <w:w w:val="105"/>
          <w:sz w:val="24"/>
          <w:szCs w:val="24"/>
        </w:rPr>
        <w:t>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money,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such,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anything.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idle</w:t>
      </w:r>
      <w:r w:rsidRPr="00876CE4">
        <w:rPr>
          <w:spacing w:val="-6"/>
          <w:w w:val="105"/>
          <w:sz w:val="24"/>
          <w:szCs w:val="24"/>
        </w:rPr>
        <w:t xml:space="preserve"> 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balances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earn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86.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gifts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87.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pair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tocking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crane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aving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account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stock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88.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mai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fun</w:t>
      </w:r>
      <w:r w:rsidRPr="00876CE4">
        <w:rPr>
          <w:spacing w:val="-4"/>
          <w:w w:val="105"/>
          <w:sz w:val="24"/>
          <w:szCs w:val="24"/>
        </w:rPr>
        <w:t>cti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tre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outine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innovate.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create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ket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demand.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89.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fun</w:t>
      </w:r>
      <w:r w:rsidRPr="00876CE4">
        <w:rPr>
          <w:spacing w:val="-4"/>
          <w:w w:val="105"/>
          <w:sz w:val="24"/>
          <w:szCs w:val="24"/>
        </w:rPr>
        <w:t>cti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rou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ovate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assume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losses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process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accum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lati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depreciation.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investment.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91.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1"/>
          <w:w w:val="105"/>
          <w:sz w:val="24"/>
          <w:szCs w:val="24"/>
        </w:rPr>
        <w:t>resource?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money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retail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store.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forest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92.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not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classified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professional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soccer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player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water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>wn's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reservoir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</w:t>
      </w:r>
      <w:r w:rsidRPr="00876CE4">
        <w:rPr>
          <w:spacing w:val="-3"/>
          <w:w w:val="105"/>
          <w:sz w:val="24"/>
          <w:szCs w:val="24"/>
        </w:rPr>
        <w:t>si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ss </w:t>
      </w:r>
      <w:r w:rsidRPr="00876CE4">
        <w:rPr>
          <w:spacing w:val="-4"/>
          <w:w w:val="105"/>
          <w:sz w:val="24"/>
          <w:szCs w:val="24"/>
        </w:rPr>
        <w:t>chec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</w:t>
      </w:r>
      <w:r w:rsidRPr="00876CE4">
        <w:rPr>
          <w:spacing w:val="-3"/>
          <w:w w:val="105"/>
          <w:sz w:val="24"/>
          <w:szCs w:val="24"/>
        </w:rPr>
        <w:t>oun</w:t>
      </w:r>
      <w:r w:rsidRPr="00876CE4">
        <w:rPr>
          <w:spacing w:val="-4"/>
          <w:w w:val="105"/>
          <w:sz w:val="24"/>
          <w:szCs w:val="24"/>
        </w:rPr>
        <w:t>t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manager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local </w:t>
      </w:r>
      <w:r w:rsidRPr="00876CE4">
        <w:rPr>
          <w:spacing w:val="-6"/>
          <w:w w:val="105"/>
          <w:sz w:val="24"/>
          <w:szCs w:val="24"/>
        </w:rPr>
        <w:t>hamburger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ant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93.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</w:t>
      </w:r>
      <w:r w:rsidRPr="00876CE4">
        <w:rPr>
          <w:spacing w:val="-5"/>
          <w:w w:val="105"/>
          <w:sz w:val="24"/>
          <w:szCs w:val="24"/>
        </w:rPr>
        <w:t xml:space="preserve"> 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good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time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require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smaller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smaller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automatically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e,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capacity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proportion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population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size.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ading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know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>dg</w:t>
      </w:r>
      <w:r w:rsidRPr="00876CE4">
        <w:rPr>
          <w:spacing w:val="-4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95. </w:t>
      </w:r>
      <w:r w:rsidRPr="00876CE4">
        <w:rPr>
          <w:spacing w:val="-6"/>
          <w:w w:val="105"/>
          <w:sz w:val="24"/>
          <w:szCs w:val="24"/>
        </w:rPr>
        <w:t>Unemployment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exist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96.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traig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line,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 xml:space="preserve">sell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market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</w:t>
      </w:r>
      <w:r w:rsidRPr="00876CE4">
        <w:rPr>
          <w:spacing w:val="-3"/>
          <w:w w:val="105"/>
          <w:sz w:val="24"/>
          <w:szCs w:val="24"/>
        </w:rPr>
        <w:t>bstit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titie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97.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sc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arcit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market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preferences.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distribution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394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98.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prefer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necessary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levels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94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99.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origin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generally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tend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fall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virtually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DC177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100.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810"/>
        <w:gridCol w:w="810"/>
        <w:gridCol w:w="810"/>
        <w:gridCol w:w="823"/>
        <w:gridCol w:w="824"/>
        <w:gridCol w:w="825"/>
      </w:tblGrid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  <w:r w:rsidRPr="00876CE4">
              <w:rPr>
                <w:rFonts w:ascii="Times New Roman" w:hAnsi="Times New Roman" w:cs="Times New Roman"/>
                <w:b/>
                <w:bCs/>
                <w:spacing w:val="-18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(Alternatives)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10t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⅓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605A40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101.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810"/>
        <w:gridCol w:w="810"/>
        <w:gridCol w:w="810"/>
        <w:gridCol w:w="823"/>
        <w:gridCol w:w="824"/>
        <w:gridCol w:w="825"/>
      </w:tblGrid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3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  <w:r w:rsidRPr="00876CE4">
              <w:rPr>
                <w:rFonts w:ascii="Times New Roman" w:hAnsi="Times New Roman" w:cs="Times New Roman"/>
                <w:b/>
                <w:bCs/>
                <w:spacing w:val="-3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(Alternatives)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ared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D,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 gene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rapid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row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attaina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entail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tend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slower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102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que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810"/>
        <w:gridCol w:w="810"/>
        <w:gridCol w:w="810"/>
        <w:gridCol w:w="823"/>
        <w:gridCol w:w="824"/>
        <w:gridCol w:w="825"/>
      </w:tblGrid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  <w:r w:rsidRPr="00876CE4">
              <w:rPr>
                <w:rFonts w:ascii="Times New Roman" w:hAnsi="Times New Roman" w:cs="Times New Roman"/>
                <w:b/>
                <w:bCs/>
                <w:spacing w:val="-18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(Alternatives)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 xml:space="preserve">is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icient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obtai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  <w:r w:rsidRPr="00876CE4">
        <w:rPr>
          <w:sz w:val="24"/>
          <w:szCs w:val="24"/>
        </w:rPr>
        <w:t xml:space="preserve">103.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810"/>
        <w:gridCol w:w="810"/>
        <w:gridCol w:w="810"/>
        <w:gridCol w:w="823"/>
        <w:gridCol w:w="824"/>
        <w:gridCol w:w="825"/>
      </w:tblGrid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3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  <w:r w:rsidRPr="00876CE4">
              <w:rPr>
                <w:rFonts w:ascii="Times New Roman" w:hAnsi="Times New Roman" w:cs="Times New Roman"/>
                <w:b/>
                <w:bCs/>
                <w:spacing w:val="-3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(Alternatives)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13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must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expand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technology.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re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3"/>
          <w:w w:val="105"/>
          <w:sz w:val="24"/>
          <w:szCs w:val="24"/>
        </w:rPr>
        <w:t xml:space="preserve"> now</w:t>
      </w:r>
      <w:r w:rsidRPr="00876CE4">
        <w:rPr>
          <w:spacing w:val="-1"/>
          <w:w w:val="105"/>
          <w:sz w:val="24"/>
          <w:szCs w:val="24"/>
        </w:rPr>
        <w:t xml:space="preserve"> indicate.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allocate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104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que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810"/>
        <w:gridCol w:w="810"/>
        <w:gridCol w:w="810"/>
        <w:gridCol w:w="823"/>
        <w:gridCol w:w="824"/>
        <w:gridCol w:w="825"/>
      </w:tblGrid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  <w:r w:rsidRPr="00876CE4">
              <w:rPr>
                <w:rFonts w:ascii="Times New Roman" w:hAnsi="Times New Roman" w:cs="Times New Roman"/>
                <w:b/>
                <w:bCs/>
                <w:spacing w:val="-18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(Alternatives)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4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must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imi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shes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yond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larger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additional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traig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presu</w:t>
      </w:r>
      <w:r w:rsidRPr="00876CE4">
        <w:rPr>
          <w:spacing w:val="-4"/>
          <w:w w:val="105"/>
          <w:sz w:val="24"/>
          <w:szCs w:val="24"/>
        </w:rPr>
        <w:t>med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105.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ond</w:t>
      </w:r>
      <w:r w:rsidRPr="00876CE4">
        <w:rPr>
          <w:spacing w:val="-3"/>
          <w:w w:val="105"/>
          <w:sz w:val="24"/>
          <w:szCs w:val="24"/>
        </w:rPr>
        <w:t>iti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commodity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commodity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insatiable.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limited.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imper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bs</w:t>
      </w:r>
      <w:r w:rsidRPr="00876CE4">
        <w:rPr>
          <w:spacing w:val="-3"/>
          <w:w w:val="105"/>
          <w:sz w:val="24"/>
          <w:szCs w:val="24"/>
        </w:rPr>
        <w:t>titutable.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106.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1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de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employing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before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been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 xml:space="preserve">this </w:t>
      </w:r>
      <w:r w:rsidRPr="00876CE4">
        <w:rPr>
          <w:spacing w:val="-5"/>
          <w:w w:val="105"/>
          <w:sz w:val="24"/>
          <w:szCs w:val="24"/>
        </w:rPr>
        <w:t xml:space="preserve">economy's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convex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(bowed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4"/>
          <w:w w:val="105"/>
          <w:sz w:val="24"/>
          <w:szCs w:val="24"/>
        </w:rPr>
        <w:t xml:space="preserve"> 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soc</w:t>
      </w:r>
      <w:r w:rsidRPr="00876CE4">
        <w:rPr>
          <w:spacing w:val="-4"/>
          <w:w w:val="105"/>
          <w:sz w:val="24"/>
          <w:szCs w:val="24"/>
        </w:rPr>
        <w:t>iety.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107.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levels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level.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lying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economically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icient.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fron</w:t>
      </w:r>
      <w:r w:rsidRPr="00876CE4">
        <w:rPr>
          <w:spacing w:val="-3"/>
          <w:w w:val="105"/>
          <w:sz w:val="24"/>
          <w:szCs w:val="24"/>
        </w:rPr>
        <w:t>tie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hos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w w:val="105"/>
          <w:sz w:val="24"/>
          <w:szCs w:val="24"/>
        </w:rPr>
        <w:t xml:space="preserve"> 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hos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preferred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108. </w:t>
      </w:r>
      <w:r w:rsidRPr="00876CE4">
        <w:rPr>
          <w:spacing w:val="-6"/>
          <w:w w:val="105"/>
          <w:sz w:val="24"/>
          <w:szCs w:val="24"/>
        </w:rPr>
        <w:t>Any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</w:t>
      </w:r>
      <w:r w:rsidRPr="00876CE4">
        <w:rPr>
          <w:spacing w:val="-2"/>
          <w:w w:val="105"/>
          <w:sz w:val="24"/>
          <w:szCs w:val="24"/>
        </w:rPr>
        <w:t>hno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imper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subs</w:t>
      </w:r>
      <w:r w:rsidRPr="00876CE4">
        <w:rPr>
          <w:spacing w:val="-3"/>
          <w:w w:val="105"/>
          <w:sz w:val="24"/>
          <w:szCs w:val="24"/>
        </w:rPr>
        <w:t>titutable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presence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lationa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pressures.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5"/>
          <w:sz w:val="24"/>
          <w:szCs w:val="24"/>
        </w:rPr>
        <w:t>109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_x0000_i1034" type="#_x0000_t75" style="width:213pt;height:215.25pt;visibility:visible">
            <v:imagedata r:id="rId1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outward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if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ratio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minimized.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chooses</w:t>
      </w:r>
      <w:r w:rsidRPr="00876CE4">
        <w:rPr>
          <w:spacing w:val="-2"/>
          <w:w w:val="105"/>
          <w:sz w:val="24"/>
          <w:szCs w:val="24"/>
        </w:rPr>
        <w:t xml:space="preserve"> 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chooses</w:t>
      </w:r>
      <w:r w:rsidRPr="00876CE4">
        <w:rPr>
          <w:spacing w:val="-2"/>
          <w:w w:val="105"/>
          <w:sz w:val="24"/>
          <w:szCs w:val="24"/>
        </w:rPr>
        <w:t xml:space="preserve"> 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B</w:t>
      </w:r>
      <w:r w:rsidRPr="00876CE4">
        <w:rPr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chooses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605A40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sz w:val="24"/>
          <w:szCs w:val="24"/>
        </w:rPr>
        <w:t>110</w:t>
      </w:r>
      <w:r w:rsidRPr="00876CE4">
        <w:rPr>
          <w:rFonts w:ascii="Times New Roman" w:hAnsi="Times New Roman" w:cs="Times New Roman"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1.png" o:spid="_x0000_i1035" type="#_x0000_t75" style="width:213pt;height:215.25pt;visibility:visible">
            <v:imagedata r:id="rId13" o:title=""/>
          </v:shape>
        </w:pict>
      </w:r>
    </w:p>
    <w:p w:rsidR="007C43D1" w:rsidRPr="00876CE4" w:rsidRDefault="007C43D1" w:rsidP="00605A40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diagram.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This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ience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09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6"/>
          <w:w w:val="103"/>
          <w:sz w:val="24"/>
          <w:szCs w:val="24"/>
        </w:rPr>
        <w:t xml:space="preserve">111.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</w:t>
      </w:r>
      <w:r w:rsidRPr="00876CE4">
        <w:rPr>
          <w:spacing w:val="-4"/>
          <w:w w:val="105"/>
          <w:sz w:val="24"/>
          <w:szCs w:val="24"/>
        </w:rPr>
        <w:t>umed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ucting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typical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iciently.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table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</w:t>
      </w:r>
      <w:r w:rsidRPr="00876CE4">
        <w:rPr>
          <w:spacing w:val="-3"/>
          <w:w w:val="105"/>
          <w:sz w:val="24"/>
          <w:szCs w:val="24"/>
        </w:rPr>
        <w:t>hno</w:t>
      </w:r>
      <w:r w:rsidRPr="00876CE4">
        <w:rPr>
          <w:spacing w:val="-4"/>
          <w:w w:val="105"/>
          <w:sz w:val="24"/>
          <w:szCs w:val="24"/>
        </w:rPr>
        <w:t>lo</w:t>
      </w:r>
      <w:r w:rsidRPr="00876CE4">
        <w:rPr>
          <w:spacing w:val="-3"/>
          <w:w w:val="105"/>
          <w:sz w:val="24"/>
          <w:szCs w:val="24"/>
        </w:rPr>
        <w:t>gy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engaging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15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6"/>
          <w:w w:val="103"/>
          <w:sz w:val="24"/>
          <w:szCs w:val="24"/>
        </w:rPr>
        <w:t xml:space="preserve">112.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pical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3"/>
          <w:w w:val="105"/>
          <w:sz w:val="24"/>
          <w:szCs w:val="24"/>
        </w:rPr>
        <w:t xml:space="preserve"> 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op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15"/>
        </w:tabs>
        <w:spacing w:before="68"/>
        <w:ind w:left="0" w:firstLine="0"/>
        <w:rPr>
          <w:sz w:val="24"/>
          <w:szCs w:val="24"/>
        </w:rPr>
      </w:pPr>
      <w:r w:rsidRPr="00876CE4">
        <w:rPr>
          <w:spacing w:val="-6"/>
          <w:w w:val="103"/>
          <w:sz w:val="24"/>
          <w:szCs w:val="24"/>
        </w:rPr>
        <w:t xml:space="preserve">113.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yp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one m</w:t>
      </w:r>
      <w:r w:rsidRPr="00876CE4">
        <w:rPr>
          <w:spacing w:val="-3"/>
          <w:w w:val="105"/>
          <w:sz w:val="24"/>
          <w:szCs w:val="24"/>
        </w:rPr>
        <w:t>oves s</w:t>
      </w:r>
      <w:r w:rsidRPr="00876CE4">
        <w:rPr>
          <w:spacing w:val="-4"/>
          <w:w w:val="105"/>
          <w:sz w:val="24"/>
          <w:szCs w:val="24"/>
        </w:rPr>
        <w:t>outheast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down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decreases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one move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outhe</w:t>
      </w:r>
      <w:r w:rsidRPr="00876CE4">
        <w:rPr>
          <w:spacing w:val="-3"/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15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6"/>
          <w:w w:val="103"/>
          <w:sz w:val="24"/>
          <w:szCs w:val="24"/>
        </w:rPr>
        <w:t xml:space="preserve">114.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resolving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closer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create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equal </w:t>
      </w:r>
      <w:r w:rsidRPr="00876CE4">
        <w:rPr>
          <w:spacing w:val="-1"/>
          <w:w w:val="105"/>
          <w:sz w:val="24"/>
          <w:szCs w:val="24"/>
        </w:rPr>
        <w:t>distribution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115.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938"/>
        <w:gridCol w:w="940"/>
        <w:gridCol w:w="938"/>
        <w:gridCol w:w="940"/>
        <w:gridCol w:w="938"/>
      </w:tblGrid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Duckistan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Herbania</w:t>
            </w:r>
            <w:r w:rsidRPr="00876CE4">
              <w:rPr>
                <w:rFonts w:ascii="Times New Roman" w:hAnsi="Times New Roman" w:cs="Times New Roman"/>
                <w:b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36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quality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conclude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technologically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</w:t>
      </w:r>
      <w:r w:rsidRPr="00876CE4">
        <w:rPr>
          <w:spacing w:val="-2"/>
          <w:w w:val="105"/>
          <w:sz w:val="24"/>
          <w:szCs w:val="24"/>
        </w:rPr>
        <w:t>hno</w:t>
      </w:r>
      <w:r w:rsidRPr="00876CE4">
        <w:rPr>
          <w:spacing w:val="-3"/>
          <w:w w:val="105"/>
          <w:sz w:val="24"/>
          <w:szCs w:val="24"/>
        </w:rPr>
        <w:t>lo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ically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goods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ame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technologically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superior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116.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938"/>
        <w:gridCol w:w="940"/>
        <w:gridCol w:w="938"/>
        <w:gridCol w:w="940"/>
        <w:gridCol w:w="938"/>
      </w:tblGrid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Duckistan</w:t>
            </w:r>
            <w:r w:rsidRPr="00876CE4">
              <w:rPr>
                <w:rFonts w:ascii="Times New Roman" w:hAnsi="Times New Roman" w:cs="Times New Roman"/>
                <w:b/>
                <w:bCs/>
                <w:spacing w:val="-31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31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Herbania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36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technology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 xml:space="preserve">ame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conclude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re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re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tu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twice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117.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938"/>
        <w:gridCol w:w="940"/>
        <w:gridCol w:w="938"/>
        <w:gridCol w:w="940"/>
        <w:gridCol w:w="938"/>
      </w:tblGrid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Duckistan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Herbania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36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ista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smaller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118.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938"/>
        <w:gridCol w:w="940"/>
        <w:gridCol w:w="938"/>
        <w:gridCol w:w="940"/>
        <w:gridCol w:w="938"/>
      </w:tblGrid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Duckistan</w:t>
            </w:r>
            <w:r w:rsidRPr="00876CE4">
              <w:rPr>
                <w:rFonts w:ascii="Times New Roman" w:hAnsi="Times New Roman" w:cs="Times New Roman"/>
                <w:b/>
                <w:bCs/>
                <w:spacing w:val="-31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31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Herbania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36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ista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ista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119.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938"/>
        <w:gridCol w:w="940"/>
        <w:gridCol w:w="938"/>
        <w:gridCol w:w="940"/>
        <w:gridCol w:w="938"/>
      </w:tblGrid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Duckistan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5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Herbania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Civilian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36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5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Military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93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14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employing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resources,</w:t>
      </w:r>
      <w:r w:rsidRPr="00876CE4">
        <w:rPr>
          <w:spacing w:val="-5"/>
          <w:w w:val="105"/>
          <w:sz w:val="24"/>
          <w:szCs w:val="24"/>
        </w:rPr>
        <w:t xml:space="preserve"> 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cki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fu</w:t>
      </w:r>
      <w:r w:rsidRPr="00876CE4">
        <w:rPr>
          <w:spacing w:val="-3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</w:t>
      </w:r>
      <w:r w:rsidRPr="00876CE4">
        <w:rPr>
          <w:spacing w:val="-3"/>
          <w:w w:val="105"/>
          <w:sz w:val="24"/>
          <w:szCs w:val="24"/>
        </w:rPr>
        <w:t>oy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employing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resources,</w:t>
      </w:r>
      <w:r w:rsidRPr="00876CE4">
        <w:rPr>
          <w:spacing w:val="-5"/>
          <w:w w:val="105"/>
          <w:sz w:val="24"/>
          <w:szCs w:val="24"/>
        </w:rPr>
        <w:t xml:space="preserve"> 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neithe</w:t>
      </w:r>
      <w:r w:rsidRPr="00876CE4">
        <w:rPr>
          <w:spacing w:val="-3"/>
          <w:w w:val="105"/>
          <w:sz w:val="24"/>
          <w:szCs w:val="24"/>
        </w:rPr>
        <w:t>r D</w:t>
      </w:r>
      <w:r w:rsidRPr="00876CE4">
        <w:rPr>
          <w:spacing w:val="-4"/>
          <w:w w:val="105"/>
          <w:sz w:val="24"/>
          <w:szCs w:val="24"/>
        </w:rPr>
        <w:t>uckistan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Herbania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employing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120.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2.png" o:spid="_x0000_i1036" type="#_x0000_t75" style="width:199.5pt;height:197.25pt;visibility:visible">
            <v:imagedata r:id="rId1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6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igure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lpha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conclude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systems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impossible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elte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ph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oppo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helte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lpha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121.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correct?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yp</w:t>
      </w:r>
      <w:r w:rsidRPr="00876CE4">
        <w:rPr>
          <w:spacing w:val="-3"/>
          <w:w w:val="105"/>
          <w:sz w:val="24"/>
          <w:szCs w:val="24"/>
        </w:rPr>
        <w:t xml:space="preserve">ical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how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reveals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forgo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larger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122.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3.png" o:spid="_x0000_i1037" type="#_x0000_t75" style="width:218.25pt;height:3in;visibility:visible">
            <v:imagedata r:id="rId15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 xml:space="preserve">is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cte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pres</w:t>
      </w:r>
      <w:r w:rsidRPr="00876CE4">
        <w:rPr>
          <w:spacing w:val="-4"/>
          <w:w w:val="105"/>
          <w:sz w:val="24"/>
          <w:szCs w:val="24"/>
        </w:rPr>
        <w:t>umed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4"/>
          <w:w w:val="105"/>
          <w:sz w:val="24"/>
          <w:szCs w:val="24"/>
        </w:rPr>
        <w:t xml:space="preserve"> dimi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 xml:space="preserve">shes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123. </w:t>
      </w:r>
      <w:r w:rsidRPr="00D6079B">
        <w:rPr>
          <w:noProof/>
          <w:sz w:val="24"/>
          <w:szCs w:val="24"/>
        </w:rPr>
        <w:pict>
          <v:shape id="_x0000_i1038" type="#_x0000_t75" style="width:218.25pt;height:3in;visibility:visible">
            <v:imagedata r:id="rId15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superior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 xml:space="preserve"> 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enhance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initially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efficiency.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D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more </w:t>
      </w:r>
      <w:r w:rsidRPr="00876CE4">
        <w:rPr>
          <w:w w:val="105"/>
          <w:sz w:val="24"/>
          <w:szCs w:val="24"/>
        </w:rPr>
        <w:t>rapid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  <w:r w:rsidRPr="00876CE4">
        <w:rPr>
          <w:rFonts w:ascii="Times New Roman" w:hAnsi="Times New Roman" w:cs="Times New Roman"/>
          <w:i/>
          <w:iCs/>
          <w:spacing w:val="109"/>
          <w:w w:val="103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i/>
          <w:iCs/>
          <w:spacing w:val="25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5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605A40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124.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5.png" o:spid="_x0000_i1039" type="#_x0000_t75" style="width:210.75pt;height:207.75pt;visibility:visible">
            <v:imagedata r:id="rId1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superior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requires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work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 xml:space="preserve">ould </w:t>
      </w:r>
      <w:r w:rsidRPr="00876CE4">
        <w:rPr>
          <w:w w:val="105"/>
          <w:sz w:val="24"/>
          <w:szCs w:val="24"/>
        </w:rPr>
        <w:t>stress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majo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goal,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D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superior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preferable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ultimate</w:t>
      </w:r>
      <w:r w:rsidRPr="00876CE4">
        <w:rPr>
          <w:spacing w:val="-3"/>
          <w:w w:val="105"/>
          <w:sz w:val="24"/>
          <w:szCs w:val="24"/>
        </w:rPr>
        <w:t xml:space="preserve"> goal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1"/>
          <w:w w:val="105"/>
          <w:sz w:val="24"/>
          <w:szCs w:val="24"/>
        </w:rPr>
        <w:t>activity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maximize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technology,</w:t>
      </w:r>
      <w:r w:rsidRPr="00876CE4">
        <w:rPr>
          <w:spacing w:val="-4"/>
          <w:w w:val="105"/>
          <w:sz w:val="24"/>
          <w:szCs w:val="24"/>
        </w:rPr>
        <w:t xml:space="preserve"> 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incapable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imultaneou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  <w:r w:rsidRPr="00876CE4">
        <w:rPr>
          <w:rFonts w:ascii="Times New Roman" w:hAnsi="Times New Roman" w:cs="Times New Roman"/>
          <w:i/>
          <w:iCs/>
          <w:spacing w:val="109"/>
          <w:w w:val="103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"/>
        <w:jc w:val="right"/>
        <w:rPr>
          <w:rFonts w:ascii="Times New Roman" w:hAnsi="Times New Roman" w:cs="Times New Roman"/>
          <w:i/>
          <w:iCs/>
          <w:spacing w:val="25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605A40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5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125. </w:t>
      </w:r>
      <w:r w:rsidRPr="00D6079B">
        <w:rPr>
          <w:noProof/>
          <w:sz w:val="24"/>
          <w:szCs w:val="24"/>
        </w:rPr>
        <w:pict>
          <v:shape id="_x0000_i1040" type="#_x0000_t75" style="width:210.75pt;height:207.75pt;visibility:visible">
            <v:imagedata r:id="rId1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8,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reciprocal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605A40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126.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7.png" o:spid="_x0000_i1041" type="#_x0000_t75" style="width:210pt;height:210pt;visibility:visible">
            <v:imagedata r:id="rId17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1/8,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1/6,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1/4,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1/2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1/2,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1/4,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1/6,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1/8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tractors.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127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8.png" o:spid="_x0000_i1042" type="#_x0000_t75" style="width:208.5pt;height:207.75pt;visibility:visible">
            <v:imagedata r:id="rId1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right="285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econd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World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War,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property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Its</w:t>
      </w:r>
      <w:r w:rsidRPr="00876CE4">
        <w:rPr>
          <w:spacing w:val="83"/>
          <w:w w:val="104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5"/>
          <w:w w:val="105"/>
          <w:sz w:val="24"/>
          <w:szCs w:val="24"/>
        </w:rPr>
        <w:t>adjustment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peacetime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point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poi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d</w:t>
      </w:r>
      <w:r w:rsidRPr="00876CE4">
        <w:rPr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128.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19.png" o:spid="_x0000_i1043" type="#_x0000_t75" style="width:212.25pt;height:212.25pt;visibility:visible">
            <v:imagedata r:id="rId1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right="151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econd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World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War,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Soviet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already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adjustment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9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peacetime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point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point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point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8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D.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poi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129.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</w:t>
      </w:r>
      <w:r w:rsidRPr="00876CE4">
        <w:rPr>
          <w:spacing w:val="-3"/>
          <w:w w:val="105"/>
          <w:sz w:val="24"/>
          <w:szCs w:val="24"/>
        </w:rPr>
        <w:t xml:space="preserve">oys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minimum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sustain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unemployed.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ideal,</w:t>
      </w:r>
      <w:r w:rsidRPr="00876CE4">
        <w:rPr>
          <w:spacing w:val="-4"/>
          <w:w w:val="105"/>
          <w:sz w:val="24"/>
          <w:szCs w:val="24"/>
        </w:rPr>
        <w:t xml:space="preserve"> 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unattainable, 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maximize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sf</w:t>
      </w:r>
      <w:r w:rsidRPr="00876CE4">
        <w:rPr>
          <w:spacing w:val="-3"/>
          <w:w w:val="105"/>
          <w:sz w:val="24"/>
          <w:szCs w:val="24"/>
        </w:rPr>
        <w:t>action.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icatin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ca</w:t>
      </w:r>
      <w:r w:rsidRPr="00876CE4">
        <w:rPr>
          <w:spacing w:val="-2"/>
          <w:w w:val="105"/>
          <w:sz w:val="24"/>
          <w:szCs w:val="24"/>
        </w:rPr>
        <w:t>k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oo."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,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1"/>
          <w:w w:val="105"/>
          <w:sz w:val="24"/>
          <w:szCs w:val="24"/>
        </w:rPr>
        <w:t>do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another.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applies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high.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131.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on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impossible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reallocated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impossible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quantiti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</w:t>
      </w:r>
      <w:r w:rsidRPr="00876CE4">
        <w:rPr>
          <w:spacing w:val="-3"/>
          <w:w w:val="105"/>
          <w:sz w:val="24"/>
          <w:szCs w:val="24"/>
        </w:rPr>
        <w:t>hno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 xml:space="preserve">some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nf</w:t>
      </w:r>
      <w:r w:rsidRPr="00876CE4">
        <w:rPr>
          <w:spacing w:val="-3"/>
          <w:w w:val="105"/>
          <w:sz w:val="24"/>
          <w:szCs w:val="24"/>
        </w:rPr>
        <w:t>lati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133.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pical 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(bowed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limited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2"/>
          <w:w w:val="105"/>
          <w:sz w:val="24"/>
          <w:szCs w:val="24"/>
        </w:rPr>
        <w:t>oos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attai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able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decreasing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market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134.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tells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3"/>
          <w:w w:val="105"/>
          <w:sz w:val="24"/>
          <w:szCs w:val="24"/>
        </w:rPr>
        <w:t xml:space="preserve"> 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desired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4"/>
          <w:w w:val="105"/>
          <w:sz w:val="24"/>
          <w:szCs w:val="24"/>
        </w:rPr>
        <w:t xml:space="preserve"> 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ixed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135.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negative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5"/>
          <w:w w:val="105"/>
          <w:sz w:val="24"/>
          <w:szCs w:val="24"/>
        </w:rPr>
        <w:t xml:space="preserve"> move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136.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15"/>
        <w:gridCol w:w="820"/>
        <w:gridCol w:w="821"/>
        <w:gridCol w:w="820"/>
        <w:gridCol w:w="821"/>
        <w:gridCol w:w="820"/>
      </w:tblGrid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North</w:t>
            </w:r>
            <w:r w:rsidRPr="00876CE4">
              <w:rPr>
                <w:rFonts w:ascii="Times New Roman" w:hAnsi="Times New Roman" w:cs="Times New Roman"/>
                <w:b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South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thi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112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137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Cantina.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15"/>
        <w:gridCol w:w="820"/>
        <w:gridCol w:w="821"/>
        <w:gridCol w:w="820"/>
        <w:gridCol w:w="821"/>
        <w:gridCol w:w="820"/>
      </w:tblGrid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North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South</w:t>
            </w:r>
            <w:r w:rsidRPr="00876CE4">
              <w:rPr>
                <w:rFonts w:ascii="Times New Roman" w:hAnsi="Times New Roman" w:cs="Times New Roman"/>
                <w:b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3"/>
          <w:w w:val="105"/>
          <w:sz w:val="24"/>
          <w:szCs w:val="24"/>
        </w:rPr>
        <w:t xml:space="preserve"> B,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eleventh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¼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⅛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138.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15"/>
        <w:gridCol w:w="820"/>
        <w:gridCol w:w="821"/>
        <w:gridCol w:w="820"/>
        <w:gridCol w:w="821"/>
        <w:gridCol w:w="820"/>
      </w:tblGrid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North</w:t>
            </w:r>
            <w:r w:rsidRPr="00876CE4">
              <w:rPr>
                <w:rFonts w:ascii="Times New Roman" w:hAnsi="Times New Roman" w:cs="Times New Roman"/>
                <w:b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South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right="544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17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,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123"/>
          <w:w w:val="104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conclude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fu</w:t>
      </w:r>
      <w:r w:rsidRPr="00876CE4">
        <w:rPr>
          <w:spacing w:val="-3"/>
          <w:w w:val="105"/>
          <w:sz w:val="24"/>
          <w:szCs w:val="24"/>
        </w:rPr>
        <w:t>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icie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neithe</w:t>
      </w:r>
      <w:r w:rsidRPr="00876CE4">
        <w:rPr>
          <w:spacing w:val="-3"/>
          <w:w w:val="105"/>
          <w:sz w:val="24"/>
          <w:szCs w:val="24"/>
        </w:rPr>
        <w:t>r 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South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orth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139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15"/>
        <w:gridCol w:w="820"/>
        <w:gridCol w:w="821"/>
        <w:gridCol w:w="820"/>
        <w:gridCol w:w="821"/>
        <w:gridCol w:w="820"/>
      </w:tblGrid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North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South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 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identical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5"/>
          <w:w w:val="105"/>
          <w:sz w:val="24"/>
          <w:szCs w:val="24"/>
        </w:rPr>
        <w:t>quality.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ut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b</w:t>
      </w:r>
      <w:r w:rsidRPr="00876CE4">
        <w:rPr>
          <w:spacing w:val="-3"/>
          <w:w w:val="105"/>
          <w:sz w:val="24"/>
          <w:szCs w:val="24"/>
        </w:rPr>
        <w:t>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</w:t>
      </w:r>
      <w:r w:rsidRPr="00876CE4">
        <w:rPr>
          <w:spacing w:val="-3"/>
          <w:w w:val="105"/>
          <w:sz w:val="24"/>
          <w:szCs w:val="24"/>
        </w:rPr>
        <w:t>hno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 bette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tec</w:t>
      </w:r>
      <w:r w:rsidRPr="00876CE4">
        <w:rPr>
          <w:spacing w:val="-3"/>
          <w:w w:val="105"/>
          <w:sz w:val="24"/>
          <w:szCs w:val="24"/>
        </w:rPr>
        <w:t>hno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rapidly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b</w:t>
      </w:r>
      <w:r w:rsidRPr="00876CE4">
        <w:rPr>
          <w:spacing w:val="-3"/>
          <w:w w:val="105"/>
          <w:sz w:val="24"/>
          <w:szCs w:val="24"/>
        </w:rPr>
        <w:t>etter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140.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15"/>
        <w:gridCol w:w="820"/>
        <w:gridCol w:w="821"/>
        <w:gridCol w:w="820"/>
        <w:gridCol w:w="821"/>
        <w:gridCol w:w="820"/>
      </w:tblGrid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North</w:t>
            </w:r>
            <w:r w:rsidRPr="00876CE4">
              <w:rPr>
                <w:rFonts w:ascii="Times New Roman" w:hAnsi="Times New Roman" w:cs="Times New Roman"/>
                <w:b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2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6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South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Cantina</w:t>
            </w:r>
            <w:r w:rsidRPr="00876CE4">
              <w:rPr>
                <w:rFonts w:ascii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Capital</w:t>
            </w:r>
            <w:r w:rsidRPr="00876CE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172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Consumer</w:t>
            </w:r>
            <w:r w:rsidRPr="00876CE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Goods</w:t>
            </w:r>
          </w:p>
        </w:tc>
        <w:tc>
          <w:tcPr>
            <w:tcW w:w="81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82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tables.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Cantina.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Cantina.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Cantina</w:t>
      </w:r>
      <w:r w:rsidRPr="00876CE4">
        <w:rPr>
          <w:spacing w:val="-4"/>
          <w:w w:val="105"/>
          <w:sz w:val="24"/>
          <w:szCs w:val="24"/>
        </w:rPr>
        <w:t xml:space="preserve"> 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outh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Cantina.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141.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consumer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technology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142.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0.png" o:spid="_x0000_i1044" type="#_x0000_t75" style="width:173.25pt;height:215.25pt;visibility:visible">
            <v:imagedata r:id="rId2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am.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oint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i/>
          <w:iCs/>
          <w:spacing w:val="-7"/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>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B</w:t>
      </w:r>
      <w:r w:rsidRPr="00876CE4">
        <w:rPr>
          <w:spacing w:val="-1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iciently.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 xml:space="preserve">rs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demand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bicycles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</w:t>
      </w:r>
      <w:r w:rsidRPr="00876CE4">
        <w:rPr>
          <w:spacing w:val="-3"/>
          <w:w w:val="105"/>
          <w:sz w:val="24"/>
          <w:szCs w:val="24"/>
        </w:rPr>
        <w:t xml:space="preserve"> 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143.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_x0000_i1045" type="#_x0000_t75" style="width:173.25pt;height:215.25pt;visibility:visible">
            <v:imagedata r:id="rId2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 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9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</w:t>
      </w:r>
      <w:r w:rsidRPr="00876CE4">
        <w:rPr>
          <w:spacing w:val="-3"/>
          <w:w w:val="105"/>
          <w:sz w:val="24"/>
          <w:szCs w:val="24"/>
        </w:rPr>
        <w:t xml:space="preserve">rs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available.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mined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given.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144.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2.png" o:spid="_x0000_i1046" type="#_x0000_t75" style="width:164.25pt;height:212.25pt;visibility:visible">
            <v:imagedata r:id="rId21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G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attaina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>tl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unattainable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technology.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attainable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consumer </w:t>
      </w:r>
      <w:r w:rsidRPr="00876CE4">
        <w:rPr>
          <w:spacing w:val="-1"/>
          <w:w w:val="105"/>
          <w:sz w:val="24"/>
          <w:szCs w:val="24"/>
        </w:rPr>
        <w:t>preferences.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145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3.png" o:spid="_x0000_i1047" type="#_x0000_t75" style="width:163.5pt;height:213.75pt;visibility:visible">
            <v:imagedata r:id="rId22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employed.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b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146.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4.png" o:spid="_x0000_i1048" type="#_x0000_t75" style="width:166.5pt;height:212.25pt;visibility:visible">
            <v:imagedata r:id="rId2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F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available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technology.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attainable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implies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istent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consumer </w:t>
      </w:r>
      <w:r w:rsidRPr="00876CE4">
        <w:rPr>
          <w:spacing w:val="-1"/>
          <w:w w:val="105"/>
          <w:sz w:val="24"/>
          <w:szCs w:val="24"/>
        </w:rPr>
        <w:t>preferences.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147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5.png" o:spid="_x0000_i1049" type="#_x0000_t75" style="width:166.5pt;height:216.75pt;visibility:visible">
            <v:imagedata r:id="rId2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down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computer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subject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bicycles,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subject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4"/>
          <w:w w:val="105"/>
          <w:sz w:val="24"/>
          <w:szCs w:val="24"/>
        </w:rPr>
        <w:t xml:space="preserve"> and compute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subject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bicycles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subject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148.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6.png" o:spid="_x0000_i1050" type="#_x0000_t75" style="width:202.5pt;height:209.25pt;visibility:visible">
            <v:imagedata r:id="rId25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diagram.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oppo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>A.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B.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C.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149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7.png" o:spid="_x0000_i1051" type="#_x0000_t75" style="width:206.25pt;height:206.25pt;visibility:visible">
            <v:imagedata r:id="rId2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6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dicati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indicating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oppo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 xml:space="preserve">demand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dicati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falls.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tech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fron</w:t>
      </w:r>
      <w:r w:rsidRPr="00876CE4">
        <w:rPr>
          <w:spacing w:val="-3"/>
          <w:w w:val="105"/>
          <w:sz w:val="24"/>
          <w:szCs w:val="24"/>
        </w:rPr>
        <w:t>tie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5460BC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D4411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150.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28.png" o:spid="_x0000_i1052" type="#_x0000_t75" style="width:203.25pt;height:206.25pt;visibility:visible">
            <v:imagedata r:id="rId27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1"/>
          <w:w w:val="105"/>
          <w:sz w:val="24"/>
          <w:szCs w:val="24"/>
        </w:rPr>
        <w:t xml:space="preserve"> equal,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reflects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ppor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become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 move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desirable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B</w:t>
      </w:r>
      <w:r w:rsidRPr="00876CE4">
        <w:rPr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desirable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steeper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throughout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i/>
          <w:iCs/>
          <w:spacing w:val="-1"/>
          <w:w w:val="105"/>
          <w:sz w:val="24"/>
          <w:szCs w:val="24"/>
        </w:rPr>
        <w:t>B</w:t>
      </w:r>
      <w:r w:rsidRPr="00876CE4">
        <w:rPr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 become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steeper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along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bs</w:t>
      </w:r>
      <w:r w:rsidRPr="00876CE4">
        <w:rPr>
          <w:spacing w:val="-3"/>
          <w:w w:val="105"/>
          <w:sz w:val="24"/>
          <w:szCs w:val="24"/>
        </w:rPr>
        <w:t>titutable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particular </w:t>
      </w:r>
      <w:r w:rsidRPr="00876CE4">
        <w:rPr>
          <w:spacing w:val="-2"/>
          <w:w w:val="105"/>
          <w:sz w:val="24"/>
          <w:szCs w:val="24"/>
        </w:rPr>
        <w:t>good,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sacrifice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1"/>
          <w:w w:val="105"/>
          <w:sz w:val="24"/>
          <w:szCs w:val="24"/>
        </w:rPr>
        <w:t>larger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particular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ket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particular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good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good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ame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153.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socialistic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al </w:t>
      </w:r>
      <w:r w:rsidRPr="00876CE4">
        <w:rPr>
          <w:spacing w:val="-5"/>
          <w:w w:val="105"/>
          <w:sz w:val="24"/>
          <w:szCs w:val="24"/>
        </w:rPr>
        <w:t>planning.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forgon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irrelevant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sh</w:t>
      </w:r>
      <w:r w:rsidRPr="00876CE4">
        <w:rPr>
          <w:spacing w:val="-4"/>
          <w:w w:val="105"/>
          <w:sz w:val="24"/>
          <w:szCs w:val="24"/>
        </w:rPr>
        <w:t>ifti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rig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 xml:space="preserve">suggests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insatiable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fulfilled.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154.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4"/>
          <w:w w:val="105"/>
          <w:sz w:val="24"/>
          <w:szCs w:val="24"/>
        </w:rPr>
        <w:t xml:space="preserve"> out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desirable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found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>timating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phy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ari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etermi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least-cost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occurs.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calculating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156.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optimal 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smallest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phys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inputs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good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where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equal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rg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ppor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158.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utility.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marginal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units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utility.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159.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digital </w:t>
      </w:r>
      <w:r w:rsidRPr="00876CE4">
        <w:rPr>
          <w:spacing w:val="-5"/>
          <w:w w:val="105"/>
          <w:sz w:val="24"/>
          <w:szCs w:val="24"/>
        </w:rPr>
        <w:t>music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players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exceed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exceed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</w:t>
      </w:r>
      <w:r w:rsidRPr="00876CE4">
        <w:rPr>
          <w:spacing w:val="-3"/>
          <w:w w:val="105"/>
          <w:sz w:val="24"/>
          <w:szCs w:val="24"/>
        </w:rPr>
        <w:t xml:space="preserve"> exceed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exceed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160.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equals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cost,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bei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X's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exceed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 xml:space="preserve">ere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allocating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X.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overallocated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X.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32754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161. </w:t>
      </w:r>
      <w:r w:rsidRPr="00D6079B">
        <w:rPr>
          <w:noProof/>
          <w:sz w:val="24"/>
          <w:szCs w:val="24"/>
        </w:rPr>
        <w:pict>
          <v:shape id="_x0000_i1053" type="#_x0000_t75" style="width:240pt;height:209.25pt;visibility:visible">
            <v:imagedata r:id="rId2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diagram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letic</w:t>
      </w:r>
      <w:r w:rsidRPr="00876CE4">
        <w:rPr>
          <w:spacing w:val="-2"/>
          <w:w w:val="105"/>
          <w:sz w:val="24"/>
          <w:szCs w:val="24"/>
        </w:rPr>
        <w:t xml:space="preserve"> shoes.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optimal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shoes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spacing w:val="-3"/>
          <w:w w:val="105"/>
          <w:position w:val="-2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position w:val="1"/>
          <w:sz w:val="24"/>
          <w:szCs w:val="24"/>
        </w:rPr>
        <w:t>Q</w:t>
      </w:r>
      <w:r w:rsidRPr="00876CE4">
        <w:rPr>
          <w:rFonts w:ascii="Times New Roman" w:hAnsi="Times New Roman" w:cs="Times New Roman"/>
          <w:spacing w:val="-3"/>
          <w:w w:val="105"/>
          <w:position w:val="-1"/>
          <w:sz w:val="24"/>
          <w:szCs w:val="24"/>
        </w:rPr>
        <w:t>2</w:t>
      </w:r>
      <w:r w:rsidRPr="00876CE4">
        <w:rPr>
          <w:rFonts w:ascii="Times New Roman" w:hAnsi="Times New Roman" w:cs="Times New Roman"/>
          <w:spacing w:val="-3"/>
          <w:w w:val="105"/>
          <w:position w:val="1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1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spacing w:val="-3"/>
          <w:w w:val="105"/>
          <w:position w:val="-2"/>
          <w:sz w:val="24"/>
          <w:szCs w:val="24"/>
        </w:rPr>
        <w:t>3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9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Q</w:t>
      </w:r>
      <w:r w:rsidRPr="00876CE4">
        <w:rPr>
          <w:spacing w:val="-3"/>
          <w:w w:val="105"/>
          <w:position w:val="-2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D44111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162.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0.png" o:spid="_x0000_i1054" type="#_x0000_t75" style="width:240pt;height:209.25pt;visibility:visible">
            <v:imagedata r:id="rId2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diagram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athletic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 If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4"/>
          <w:w w:val="105"/>
          <w:sz w:val="24"/>
          <w:szCs w:val="24"/>
        </w:rPr>
        <w:t>Q</w:t>
      </w:r>
      <w:r w:rsidRPr="00876CE4">
        <w:rPr>
          <w:spacing w:val="-3"/>
          <w:w w:val="105"/>
          <w:position w:val="-2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units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hos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experience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32754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163.  </w:t>
      </w:r>
      <w:r w:rsidRPr="00D6079B">
        <w:rPr>
          <w:noProof/>
          <w:sz w:val="24"/>
          <w:szCs w:val="24"/>
        </w:rPr>
        <w:pict>
          <v:shape id="_x0000_i1055" type="#_x0000_t75" style="width:240pt;height:209.25pt;visibility:visible">
            <v:imagedata r:id="rId2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diagram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letic</w:t>
      </w:r>
      <w:r w:rsidRPr="00876CE4">
        <w:rPr>
          <w:spacing w:val="-2"/>
          <w:w w:val="105"/>
          <w:sz w:val="24"/>
          <w:szCs w:val="24"/>
        </w:rPr>
        <w:t xml:space="preserve"> sho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If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Q</w:t>
      </w:r>
      <w:r w:rsidRPr="00876CE4">
        <w:rPr>
          <w:spacing w:val="-3"/>
          <w:w w:val="105"/>
          <w:position w:val="-2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,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151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units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shoes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valuable</w:t>
      </w:r>
      <w:r w:rsidRPr="00876CE4">
        <w:rPr>
          <w:spacing w:val="-5"/>
          <w:w w:val="105"/>
          <w:sz w:val="24"/>
          <w:szCs w:val="24"/>
        </w:rPr>
        <w:t xml:space="preserve"> 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valuable</w:t>
      </w:r>
      <w:r w:rsidRPr="00876CE4">
        <w:rPr>
          <w:spacing w:val="-5"/>
          <w:w w:val="105"/>
          <w:sz w:val="24"/>
          <w:szCs w:val="24"/>
        </w:rPr>
        <w:t xml:space="preserve"> 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experience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net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gain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327541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164.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Picture 24" o:spid="_x0000_i1056" type="#_x0000_t75" style="width:240pt;height:209.25pt;visibility:visible">
            <v:imagedata r:id="rId2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diagram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athletic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 If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4"/>
          <w:w w:val="105"/>
          <w:sz w:val="24"/>
          <w:szCs w:val="24"/>
        </w:rPr>
        <w:t>Q</w:t>
      </w:r>
      <w:r w:rsidRPr="00876CE4">
        <w:rPr>
          <w:spacing w:val="-3"/>
          <w:w w:val="105"/>
          <w:position w:val="-2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shoes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optimal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optimal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2"/>
          <w:w w:val="105"/>
          <w:sz w:val="24"/>
          <w:szCs w:val="24"/>
        </w:rPr>
        <w:t>oes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oe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165.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fu</w:t>
      </w:r>
      <w:r w:rsidRPr="00876CE4">
        <w:rPr>
          <w:spacing w:val="-3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oy</w:t>
      </w:r>
      <w:r w:rsidRPr="00876CE4">
        <w:rPr>
          <w:spacing w:val="-4"/>
          <w:w w:val="105"/>
          <w:sz w:val="24"/>
          <w:szCs w:val="24"/>
        </w:rPr>
        <w:t xml:space="preserve">ed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produces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hamburgers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</w:t>
      </w:r>
      <w:r w:rsidRPr="00876CE4">
        <w:rPr>
          <w:spacing w:val="-2"/>
          <w:w w:val="105"/>
          <w:sz w:val="24"/>
          <w:szCs w:val="24"/>
        </w:rPr>
        <w:t>-p</w:t>
      </w:r>
      <w:r w:rsidRPr="00876CE4">
        <w:rPr>
          <w:spacing w:val="-3"/>
          <w:w w:val="105"/>
          <w:sz w:val="24"/>
          <w:szCs w:val="24"/>
        </w:rPr>
        <w:t>anel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Vs.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137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hamburgers,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shou</w:t>
      </w:r>
      <w:r w:rsidRPr="00876CE4">
        <w:rPr>
          <w:spacing w:val="-3"/>
          <w:w w:val="105"/>
          <w:sz w:val="24"/>
          <w:szCs w:val="24"/>
        </w:rPr>
        <w:t>ld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hamburgers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fewer </w:t>
      </w:r>
      <w:r w:rsidRPr="00876CE4">
        <w:rPr>
          <w:spacing w:val="-5"/>
          <w:w w:val="105"/>
          <w:sz w:val="24"/>
          <w:szCs w:val="24"/>
        </w:rPr>
        <w:t>TVs.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 xml:space="preserve">ce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TVs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hamburgers.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166.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uppo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quantitie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61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lowering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167.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optimal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found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MC.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lowest.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168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2.png" o:spid="_x0000_i1057" type="#_x0000_t75" style="width:210.75pt;height:205.5pt;visibility:visible">
            <v:imagedata r:id="rId2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right="291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Tech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</w:t>
      </w:r>
      <w:r w:rsidRPr="00876CE4">
        <w:rPr>
          <w:spacing w:val="-4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advance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115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to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CD.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EB.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8"/>
          <w:w w:val="105"/>
          <w:sz w:val="24"/>
          <w:szCs w:val="24"/>
        </w:rPr>
        <w:t>AF.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GH.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169.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3.png" o:spid="_x0000_i1058" type="#_x0000_t75" style="width:212.25pt;height:207.75pt;visibility:visible">
            <v:imagedata r:id="rId3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right="151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</w:t>
      </w:r>
      <w:r w:rsidRPr="00876CE4">
        <w:rPr>
          <w:spacing w:val="-3"/>
          <w:w w:val="105"/>
          <w:sz w:val="24"/>
          <w:szCs w:val="24"/>
        </w:rPr>
        <w:t>hno</w:t>
      </w:r>
      <w:r w:rsidRPr="00876CE4">
        <w:rPr>
          <w:spacing w:val="-4"/>
          <w:w w:val="105"/>
          <w:sz w:val="24"/>
          <w:szCs w:val="24"/>
        </w:rPr>
        <w:t>lo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advance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prov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ability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91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CD.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8"/>
          <w:w w:val="105"/>
          <w:sz w:val="24"/>
          <w:szCs w:val="24"/>
        </w:rPr>
        <w:t>AF.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GH.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170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4.png" o:spid="_x0000_i1059" type="#_x0000_t75" style="width:3in;height:209.25pt;visibility:visible">
            <v:imagedata r:id="rId31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6"/>
        <w:ind w:left="0" w:right="151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Technological</w:t>
      </w:r>
      <w:r w:rsidRPr="00876CE4">
        <w:rPr>
          <w:spacing w:val="-1"/>
          <w:w w:val="105"/>
          <w:sz w:val="24"/>
          <w:szCs w:val="24"/>
        </w:rPr>
        <w:t xml:space="preserve"> advance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useful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95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CD.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EB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AF.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GH.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171.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private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sector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public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ect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commits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proportion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accept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row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subject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ectly,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indi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ectly.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172.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allocated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tech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dv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ce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allows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inputs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173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y's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discovery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low-cost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solar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3"/>
          <w:w w:val="105"/>
          <w:sz w:val="24"/>
          <w:szCs w:val="24"/>
        </w:rPr>
        <w:t>gy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ent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ance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omen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1"/>
          <w:w w:val="105"/>
          <w:sz w:val="24"/>
          <w:szCs w:val="24"/>
        </w:rPr>
        <w:t xml:space="preserve"> force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1"/>
          <w:w w:val="105"/>
          <w:sz w:val="24"/>
          <w:szCs w:val="24"/>
        </w:rPr>
        <w:t xml:space="preserve"> requiring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mandat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eti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age </w:t>
      </w:r>
      <w:r w:rsidRPr="00876CE4">
        <w:rPr>
          <w:w w:val="105"/>
          <w:sz w:val="24"/>
          <w:szCs w:val="24"/>
        </w:rPr>
        <w:t>55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proportion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or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ves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174.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5.png" o:spid="_x0000_i1060" type="#_x0000_t75" style="width:207pt;height:201pt;visibility:visible">
            <v:imagedata r:id="rId32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diagram.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concave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hape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subs</w:t>
      </w:r>
      <w:r w:rsidRPr="00876CE4">
        <w:rPr>
          <w:spacing w:val="-3"/>
          <w:w w:val="105"/>
          <w:sz w:val="24"/>
          <w:szCs w:val="24"/>
        </w:rPr>
        <w:t>tit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table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virtually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prices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175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6.png" o:spid="_x0000_i1061" type="#_x0000_t75" style="width:206.25pt;height:204.75pt;visibility:visible">
            <v:imagedata r:id="rId3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6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concept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PP</w:t>
      </w:r>
      <w:r w:rsidRPr="00876CE4">
        <w:rPr>
          <w:spacing w:val="-2"/>
          <w:w w:val="105"/>
          <w:sz w:val="24"/>
          <w:szCs w:val="24"/>
        </w:rPr>
        <w:t>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PP</w:t>
      </w:r>
      <w:r w:rsidRPr="00876CE4">
        <w:rPr>
          <w:spacing w:val="-1"/>
          <w:w w:val="105"/>
          <w:sz w:val="24"/>
          <w:szCs w:val="24"/>
        </w:rPr>
        <w:t>2.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move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fr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om</w:t>
      </w:r>
      <w:r w:rsidRPr="00876CE4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1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2.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move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1.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move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inside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PP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1.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176.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7.png" o:spid="_x0000_i1062" type="#_x0000_t75" style="width:203.25pt;height:203.25pt;visibility:visible">
            <v:imagedata r:id="rId3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5"/>
          <w:w w:val="105"/>
          <w:sz w:val="24"/>
          <w:szCs w:val="24"/>
        </w:rPr>
        <w:t xml:space="preserve"> Other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positions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PP</w:t>
      </w:r>
      <w:r w:rsidRPr="00876CE4">
        <w:rPr>
          <w:spacing w:val="-3"/>
          <w:w w:val="105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i/>
          <w:iCs/>
          <w:spacing w:val="-3"/>
          <w:w w:val="105"/>
          <w:sz w:val="24"/>
          <w:szCs w:val="24"/>
        </w:rPr>
        <w:t>PP</w:t>
      </w:r>
      <w:r w:rsidRPr="00876CE4">
        <w:rPr>
          <w:spacing w:val="-3"/>
          <w:w w:val="105"/>
          <w:sz w:val="24"/>
          <w:szCs w:val="24"/>
        </w:rPr>
        <w:t>3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PP</w:t>
      </w:r>
      <w:r w:rsidRPr="00876CE4">
        <w:rPr>
          <w:spacing w:val="-1"/>
          <w:w w:val="105"/>
          <w:sz w:val="24"/>
          <w:szCs w:val="24"/>
        </w:rPr>
        <w:t>2?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tabs>
          <w:tab w:val="left" w:pos="328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D.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177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8.png" o:spid="_x0000_i1063" type="#_x0000_t75" style="width:204pt;height:202.5pt;visibility:visible">
            <v:imagedata r:id="rId35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diagram.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imp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ovement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technology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will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PP</w:t>
      </w:r>
      <w:r w:rsidRPr="00876CE4">
        <w:rPr>
          <w:spacing w:val="-2"/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PP</w:t>
      </w:r>
      <w:r w:rsidRPr="00876CE4">
        <w:rPr>
          <w:spacing w:val="-2"/>
          <w:w w:val="105"/>
          <w:sz w:val="24"/>
          <w:szCs w:val="24"/>
        </w:rPr>
        <w:t>2.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PP</w:t>
      </w:r>
      <w:r w:rsidRPr="00876CE4">
        <w:rPr>
          <w:spacing w:val="-3"/>
          <w:w w:val="105"/>
          <w:sz w:val="24"/>
          <w:szCs w:val="24"/>
        </w:rPr>
        <w:t>2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PP</w:t>
      </w:r>
      <w:r w:rsidRPr="00876CE4">
        <w:rPr>
          <w:spacing w:val="-1"/>
          <w:w w:val="105"/>
          <w:sz w:val="24"/>
          <w:szCs w:val="24"/>
        </w:rPr>
        <w:t>1.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PP</w:t>
      </w:r>
      <w:r w:rsidRPr="00876CE4">
        <w:rPr>
          <w:spacing w:val="-1"/>
          <w:w w:val="105"/>
          <w:sz w:val="24"/>
          <w:szCs w:val="24"/>
        </w:rPr>
        <w:t>1.</w:t>
      </w:r>
    </w:p>
    <w:p w:rsidR="007C43D1" w:rsidRPr="00876CE4" w:rsidRDefault="007C43D1" w:rsidP="008F00B7">
      <w:pPr>
        <w:pStyle w:val="BodyText"/>
        <w:tabs>
          <w:tab w:val="left" w:pos="328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7"/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B</w:t>
      </w:r>
      <w:r w:rsidRPr="00876CE4">
        <w:rPr>
          <w:spacing w:val="-1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or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PP</w:t>
      </w:r>
      <w:r w:rsidRPr="00876CE4">
        <w:rPr>
          <w:spacing w:val="-3"/>
          <w:w w:val="105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178.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39.png" o:spid="_x0000_i1064" type="#_x0000_t75" style="width:206.25pt;height:201.75pt;visibility:visible">
            <v:imagedata r:id="rId3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PP</w:t>
      </w:r>
      <w:r w:rsidRPr="00876CE4">
        <w:rPr>
          <w:spacing w:val="-3"/>
          <w:w w:val="105"/>
          <w:sz w:val="24"/>
          <w:szCs w:val="24"/>
        </w:rPr>
        <w:t>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PP</w:t>
      </w:r>
      <w:r w:rsidRPr="00876CE4">
        <w:rPr>
          <w:spacing w:val="-1"/>
          <w:w w:val="105"/>
          <w:sz w:val="24"/>
          <w:szCs w:val="24"/>
        </w:rPr>
        <w:t>2?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br</w:t>
      </w:r>
      <w:r w:rsidRPr="00876CE4">
        <w:rPr>
          <w:spacing w:val="-3"/>
          <w:w w:val="105"/>
          <w:sz w:val="24"/>
          <w:szCs w:val="24"/>
        </w:rPr>
        <w:t>eak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Zika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virus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leading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epidemic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immig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skilled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  <w:r w:rsidRPr="00876CE4">
        <w:rPr>
          <w:spacing w:val="-4"/>
          <w:w w:val="105"/>
          <w:sz w:val="24"/>
          <w:szCs w:val="24"/>
        </w:rPr>
        <w:t xml:space="preserve"> into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hour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179.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tatement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,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any,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1"/>
          <w:w w:val="105"/>
          <w:sz w:val="24"/>
          <w:szCs w:val="24"/>
        </w:rPr>
        <w:t xml:space="preserve"> equal,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2"/>
          <w:w w:val="105"/>
          <w:sz w:val="24"/>
          <w:szCs w:val="24"/>
        </w:rPr>
        <w:t xml:space="preserve"> 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division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None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 xml:space="preserve">ese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180. </w:t>
      </w:r>
      <w:r w:rsidRPr="00876CE4">
        <w:rPr>
          <w:spacing w:val="-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immediatel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eve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lead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except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emig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skilled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birthrate.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average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skill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occupational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oup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depletion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availability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majo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rgy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181.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spacing w:val="-7"/>
          <w:w w:val="105"/>
          <w:sz w:val="24"/>
          <w:szCs w:val="24"/>
        </w:rPr>
        <w:t>might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(inward)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tec</w:t>
      </w:r>
      <w:r w:rsidRPr="00876CE4">
        <w:rPr>
          <w:spacing w:val="-2"/>
          <w:w w:val="105"/>
          <w:sz w:val="24"/>
          <w:szCs w:val="24"/>
        </w:rPr>
        <w:t>hno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gical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advance.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size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depletion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soil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fertility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due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ove</w:t>
      </w:r>
      <w:r w:rsidRPr="00876CE4">
        <w:rPr>
          <w:spacing w:val="-2"/>
          <w:w w:val="105"/>
          <w:sz w:val="24"/>
          <w:szCs w:val="24"/>
        </w:rPr>
        <w:t>rp</w:t>
      </w:r>
      <w:r w:rsidRPr="00876CE4">
        <w:rPr>
          <w:spacing w:val="-3"/>
          <w:w w:val="105"/>
          <w:sz w:val="24"/>
          <w:szCs w:val="24"/>
        </w:rPr>
        <w:t>lanting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ove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azing.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inve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enable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3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national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oduction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iciency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183.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Scoobania,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sacrificing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domestically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119"/>
          <w:w w:val="104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cou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it.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ight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(outward)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yond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through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al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iciency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184. </w:t>
      </w:r>
      <w:r w:rsidRPr="00876CE4">
        <w:rPr>
          <w:spacing w:val="-5"/>
          <w:w w:val="105"/>
          <w:sz w:val="24"/>
          <w:szCs w:val="24"/>
        </w:rPr>
        <w:t>Through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move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high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lo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tment-lo</w:t>
      </w:r>
      <w:r w:rsidRPr="00876CE4">
        <w:rPr>
          <w:spacing w:val="-3"/>
          <w:w w:val="105"/>
          <w:sz w:val="24"/>
          <w:szCs w:val="24"/>
        </w:rPr>
        <w:t xml:space="preserve">w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some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lying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within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leftward.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544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185.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3"/>
          <w:w w:val="105"/>
          <w:sz w:val="24"/>
          <w:szCs w:val="24"/>
        </w:rPr>
        <w:t xml:space="preserve"> 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icultu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b-S</w:t>
      </w:r>
      <w:r w:rsidRPr="00876CE4">
        <w:rPr>
          <w:spacing w:val="-3"/>
          <w:w w:val="105"/>
          <w:sz w:val="24"/>
          <w:szCs w:val="24"/>
        </w:rPr>
        <w:t>aha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Africa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over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armed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overg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azed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 xml:space="preserve">land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extent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igni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icant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portions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turned</w:t>
      </w:r>
      <w:r w:rsidRPr="00876CE4">
        <w:rPr>
          <w:spacing w:val="-4"/>
          <w:w w:val="105"/>
          <w:sz w:val="24"/>
          <w:szCs w:val="24"/>
        </w:rPr>
        <w:t xml:space="preserve"> into </w:t>
      </w:r>
      <w:r w:rsidRPr="00876CE4">
        <w:rPr>
          <w:spacing w:val="-1"/>
          <w:w w:val="105"/>
          <w:sz w:val="24"/>
          <w:szCs w:val="24"/>
        </w:rPr>
        <w:t>desert.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139"/>
          <w:w w:val="104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more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 sh</w:t>
      </w:r>
      <w:r w:rsidRPr="00876CE4">
        <w:rPr>
          <w:spacing w:val="-4"/>
          <w:w w:val="105"/>
          <w:sz w:val="24"/>
          <w:szCs w:val="24"/>
        </w:rPr>
        <w:t>ifte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some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186.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discrimination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elimi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2"/>
          <w:w w:val="105"/>
          <w:sz w:val="24"/>
          <w:szCs w:val="24"/>
        </w:rPr>
        <w:t>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some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closer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187.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oun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idling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me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specializing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engaging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national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debt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bon</w:t>
      </w:r>
      <w:r w:rsidRPr="00876CE4">
        <w:rPr>
          <w:spacing w:val="-2"/>
          <w:w w:val="105"/>
          <w:sz w:val="24"/>
          <w:szCs w:val="24"/>
        </w:rPr>
        <w:t>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tock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eign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188.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Japan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grown,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despite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population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Japan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declined.</w:t>
      </w:r>
      <w:r w:rsidRPr="00876CE4">
        <w:rPr>
          <w:spacing w:val="-4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explain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Japan's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133"/>
          <w:w w:val="103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despite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avi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smaller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popu</w:t>
      </w:r>
      <w:r w:rsidRPr="00876CE4">
        <w:rPr>
          <w:spacing w:val="-3"/>
          <w:w w:val="105"/>
          <w:sz w:val="24"/>
          <w:szCs w:val="24"/>
        </w:rPr>
        <w:t>lati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immig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Japan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advanceme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productive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mpti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por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189.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Free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ever</w:t>
      </w:r>
      <w:r w:rsidRPr="00876CE4">
        <w:rPr>
          <w:spacing w:val="-1"/>
          <w:w w:val="105"/>
          <w:sz w:val="24"/>
          <w:szCs w:val="24"/>
        </w:rPr>
        <w:t xml:space="preserve"> 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individuals.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ever</w:t>
      </w:r>
      <w:r w:rsidRPr="00876CE4">
        <w:rPr>
          <w:spacing w:val="-1"/>
          <w:w w:val="105"/>
          <w:sz w:val="24"/>
          <w:szCs w:val="24"/>
        </w:rPr>
        <w:t xml:space="preserve"> free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distributed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ociety.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item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nobody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190.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assertion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lunch"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contradicted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applies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 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away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emai</w:t>
      </w:r>
      <w:r w:rsidRPr="00876CE4">
        <w:rPr>
          <w:spacing w:val="-3"/>
          <w:w w:val="105"/>
          <w:sz w:val="24"/>
          <w:szCs w:val="24"/>
        </w:rPr>
        <w:t xml:space="preserve">ns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 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away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applies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icult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manufactured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191.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tome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decision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making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-f</w:t>
      </w:r>
      <w:r w:rsidRPr="00876CE4">
        <w:rPr>
          <w:spacing w:val="-3"/>
          <w:w w:val="105"/>
          <w:sz w:val="24"/>
          <w:szCs w:val="24"/>
        </w:rPr>
        <w:t>ood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st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selecting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shor</w:t>
      </w:r>
      <w:r w:rsidRPr="00876CE4">
        <w:rPr>
          <w:spacing w:val="-3"/>
          <w:w w:val="105"/>
          <w:sz w:val="24"/>
          <w:szCs w:val="24"/>
        </w:rPr>
        <w:t>test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exceed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tome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lines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lengths.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irrational</w:t>
      </w:r>
      <w:r w:rsidRPr="00876CE4">
        <w:rPr>
          <w:spacing w:val="-3"/>
          <w:w w:val="105"/>
          <w:sz w:val="24"/>
          <w:szCs w:val="24"/>
        </w:rPr>
        <w:t xml:space="preserve"> 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high-fat-content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ood.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192.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-food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enjoy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complete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trial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error.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3"/>
          <w:w w:val="105"/>
          <w:sz w:val="24"/>
          <w:szCs w:val="24"/>
        </w:rPr>
        <w:t xml:space="preserve"> entail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3"/>
          <w:w w:val="105"/>
          <w:sz w:val="24"/>
          <w:szCs w:val="24"/>
        </w:rPr>
        <w:t xml:space="preserve"> exceed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193.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s) </w:t>
      </w:r>
      <w:r w:rsidRPr="00876CE4">
        <w:rPr>
          <w:spacing w:val="-5"/>
          <w:w w:val="105"/>
          <w:sz w:val="24"/>
          <w:szCs w:val="24"/>
        </w:rPr>
        <w:t>Consumers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might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-food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hou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>med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(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eta</w:t>
      </w:r>
      <w:r w:rsidRPr="00876CE4">
        <w:rPr>
          <w:spacing w:val="-3"/>
          <w:w w:val="105"/>
          <w:sz w:val="24"/>
          <w:szCs w:val="24"/>
        </w:rPr>
        <w:t>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pl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time</w:t>
      </w:r>
      <w:r w:rsidRPr="00876CE4">
        <w:rPr>
          <w:spacing w:val="-1"/>
          <w:w w:val="105"/>
          <w:sz w:val="24"/>
          <w:szCs w:val="24"/>
        </w:rPr>
        <w:t xml:space="preserve"> costs)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vi</w:t>
      </w:r>
      <w:r w:rsidRPr="00876CE4">
        <w:rPr>
          <w:spacing w:val="-3"/>
          <w:w w:val="105"/>
          <w:sz w:val="24"/>
          <w:szCs w:val="24"/>
        </w:rPr>
        <w:t>ron</w:t>
      </w:r>
      <w:r w:rsidRPr="00876CE4">
        <w:rPr>
          <w:spacing w:val="-4"/>
          <w:w w:val="105"/>
          <w:sz w:val="24"/>
          <w:szCs w:val="24"/>
        </w:rPr>
        <w:t>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rational choice.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waiting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service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length.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194.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iti</w:t>
      </w:r>
      <w:r w:rsidRPr="00876CE4">
        <w:rPr>
          <w:spacing w:val="-3"/>
          <w:w w:val="105"/>
          <w:sz w:val="24"/>
          <w:szCs w:val="24"/>
        </w:rPr>
        <w:t>on,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indirect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books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 xml:space="preserve">forgone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(o</w:t>
      </w:r>
      <w:r w:rsidRPr="00876CE4">
        <w:rPr>
          <w:spacing w:val="-3"/>
          <w:w w:val="105"/>
          <w:sz w:val="24"/>
          <w:szCs w:val="24"/>
        </w:rPr>
        <w:t>ppo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tuition.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iti</w:t>
      </w:r>
      <w:r w:rsidRPr="00876CE4">
        <w:rPr>
          <w:spacing w:val="-3"/>
          <w:w w:val="105"/>
          <w:sz w:val="24"/>
          <w:szCs w:val="24"/>
        </w:rPr>
        <w:t>on,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cost)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forgone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book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indirect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ood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housing.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195.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exception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advice</w:t>
      </w:r>
      <w:r w:rsidRPr="00876CE4">
        <w:rPr>
          <w:spacing w:val="-5"/>
          <w:w w:val="105"/>
          <w:sz w:val="24"/>
          <w:szCs w:val="24"/>
        </w:rPr>
        <w:t xml:space="preserve"> "go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earn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occurs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iti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atte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extraordinarily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high.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textbook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ing.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rapidly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jobs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ple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fu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32754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196.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0.png" o:spid="_x0000_i1065" type="#_x0000_t75" style="width:3in;height:214.5pt;visibility:visible">
            <v:imagedata r:id="rId37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4"/>
        <w:ind w:left="0" w:right="291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 xml:space="preserve">s) </w:t>
      </w: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diag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am.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impact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destruction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1"/>
          <w:w w:val="105"/>
          <w:sz w:val="24"/>
          <w:szCs w:val="24"/>
        </w:rPr>
        <w:t>loss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lives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terrorist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attack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September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11,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2001,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97"/>
          <w:w w:val="104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 xml:space="preserve">move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197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1.png" o:spid="_x0000_i1066" type="#_x0000_t75" style="width:215.25pt;height:213pt;visibility:visible">
            <v:imagedata r:id="rId3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 xml:space="preserve">(Consider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</w:t>
      </w:r>
      <w:r w:rsidRPr="00876CE4">
        <w:rPr>
          <w:spacing w:val="-4"/>
          <w:w w:val="105"/>
          <w:sz w:val="24"/>
          <w:szCs w:val="24"/>
        </w:rPr>
        <w:t>ia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am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U.S.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response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September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11, </w:t>
      </w:r>
      <w:r w:rsidRPr="00876CE4">
        <w:rPr>
          <w:spacing w:val="-1"/>
          <w:w w:val="105"/>
          <w:sz w:val="24"/>
          <w:szCs w:val="24"/>
        </w:rPr>
        <w:t>2001,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illustrated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B.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Default="007C43D1" w:rsidP="00605A40">
      <w:pPr>
        <w:jc w:val="right"/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</w:pPr>
    </w:p>
    <w:p w:rsidR="007C43D1" w:rsidRPr="00876CE4" w:rsidRDefault="007C43D1" w:rsidP="003C4D9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198.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2.png" o:spid="_x0000_i1067" type="#_x0000_t75" style="width:213pt;height:213pt;visibility:visible">
            <v:imagedata r:id="rId3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right="285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diag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am.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optimal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12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conclude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19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exceeds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goods.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negati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199. </w:t>
      </w:r>
      <w:r w:rsidRPr="00876CE4">
        <w:rPr>
          <w:spacing w:val="-1"/>
          <w:w w:val="105"/>
          <w:sz w:val="24"/>
          <w:szCs w:val="24"/>
        </w:rPr>
        <w:t>(Consider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s)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response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terrorist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attack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eptembe</w:t>
      </w:r>
      <w:r w:rsidRPr="00876CE4">
        <w:rPr>
          <w:spacing w:val="-2"/>
          <w:w w:val="105"/>
          <w:sz w:val="24"/>
          <w:szCs w:val="24"/>
        </w:rPr>
        <w:t>r 11,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2001,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  <w:r w:rsidRPr="00876CE4">
        <w:rPr>
          <w:spacing w:val="-5"/>
          <w:w w:val="105"/>
          <w:sz w:val="24"/>
          <w:szCs w:val="24"/>
        </w:rPr>
        <w:t xml:space="preserve"> The government's</w:t>
      </w:r>
      <w:r w:rsidRPr="00876CE4">
        <w:rPr>
          <w:spacing w:val="121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ssessm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additional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 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eighed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additional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ei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produ</w:t>
      </w:r>
      <w:r w:rsidRPr="00876CE4">
        <w:rPr>
          <w:spacing w:val="-4"/>
          <w:w w:val="105"/>
          <w:sz w:val="24"/>
          <w:szCs w:val="24"/>
        </w:rPr>
        <w:t>ci</w:t>
      </w:r>
      <w:r w:rsidRPr="00876CE4">
        <w:rPr>
          <w:spacing w:val="-3"/>
          <w:w w:val="105"/>
          <w:sz w:val="24"/>
          <w:szCs w:val="24"/>
        </w:rPr>
        <w:t>ng.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200.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composition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5"/>
          <w:w w:val="105"/>
          <w:sz w:val="24"/>
          <w:szCs w:val="24"/>
        </w:rPr>
        <w:t>systems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diverse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exact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anticipation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3"/>
          <w:w w:val="105"/>
          <w:sz w:val="24"/>
          <w:szCs w:val="24"/>
        </w:rPr>
        <w:t xml:space="preserve"> event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composition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occurs.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individual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group.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precedes</w:t>
      </w:r>
      <w:r w:rsidRPr="00876CE4">
        <w:rPr>
          <w:spacing w:val="-3"/>
          <w:w w:val="105"/>
          <w:sz w:val="24"/>
          <w:szCs w:val="24"/>
        </w:rPr>
        <w:t xml:space="preserve"> eve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w w:val="103"/>
          <w:position w:val="-2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201.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"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precedes</w:t>
      </w:r>
      <w:r w:rsidRPr="00876CE4">
        <w:rPr>
          <w:spacing w:val="-3"/>
          <w:w w:val="105"/>
          <w:sz w:val="24"/>
          <w:szCs w:val="24"/>
        </w:rPr>
        <w:t xml:space="preserve"> event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very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attempt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accomplish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certain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objective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create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condition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prohibit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achievement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objective.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event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drastically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plans;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2"/>
          <w:w w:val="105"/>
          <w:sz w:val="24"/>
          <w:szCs w:val="24"/>
        </w:rPr>
        <w:t>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intention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3"/>
          <w:w w:val="105"/>
          <w:sz w:val="24"/>
          <w:szCs w:val="24"/>
        </w:rPr>
        <w:t xml:space="preserve">actual </w:t>
      </w:r>
      <w:r w:rsidRPr="00876CE4">
        <w:rPr>
          <w:spacing w:val="-4"/>
          <w:w w:val="105"/>
          <w:sz w:val="24"/>
          <w:szCs w:val="24"/>
        </w:rPr>
        <w:t>accompli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hment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iderably.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accu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</w:t>
      </w:r>
      <w:r w:rsidRPr="00876CE4">
        <w:rPr>
          <w:spacing w:val="-2"/>
          <w:w w:val="105"/>
          <w:sz w:val="24"/>
          <w:szCs w:val="24"/>
        </w:rPr>
        <w:t xml:space="preserve">cs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inaccu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202.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safest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>leave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burn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eate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2"/>
          <w:w w:val="105"/>
          <w:sz w:val="24"/>
          <w:szCs w:val="24"/>
        </w:rPr>
        <w:t>run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nearest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exit;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escape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</w:t>
      </w:r>
      <w:r w:rsidRPr="00876CE4">
        <w:rPr>
          <w:spacing w:val="-3"/>
          <w:w w:val="105"/>
          <w:sz w:val="24"/>
          <w:szCs w:val="24"/>
        </w:rPr>
        <w:t xml:space="preserve"> a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die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99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assertion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efo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allacy.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2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allacy.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tabs>
          <w:tab w:val="left" w:pos="422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3"/>
          <w:position w:val="-2"/>
          <w:sz w:val="24"/>
          <w:szCs w:val="24"/>
        </w:rPr>
        <w:t xml:space="preserve">203.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(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Word)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hoc,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ergo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propter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fallacy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suggests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followed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judgments.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never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false.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acts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one's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xp</w:t>
      </w:r>
      <w:r w:rsidRPr="00876CE4">
        <w:rPr>
          <w:spacing w:val="-3"/>
          <w:w w:val="105"/>
          <w:sz w:val="24"/>
          <w:szCs w:val="24"/>
        </w:rPr>
        <w:t>ectatio</w:t>
      </w:r>
      <w:r w:rsidRPr="00876CE4">
        <w:rPr>
          <w:spacing w:val="-2"/>
          <w:w w:val="105"/>
          <w:sz w:val="24"/>
          <w:szCs w:val="24"/>
        </w:rPr>
        <w:t>ns,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hos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xp</w:t>
      </w:r>
      <w:r w:rsidRPr="00876CE4">
        <w:rPr>
          <w:spacing w:val="-3"/>
          <w:w w:val="105"/>
          <w:sz w:val="24"/>
          <w:szCs w:val="24"/>
        </w:rPr>
        <w:t>ectatio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fulfilled.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observing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ce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204.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ngu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ason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 xml:space="preserve">law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ge </w:t>
      </w:r>
      <w:r w:rsidRPr="00876CE4">
        <w:rPr>
          <w:spacing w:val="-5"/>
          <w:w w:val="105"/>
          <w:sz w:val="24"/>
          <w:szCs w:val="24"/>
        </w:rPr>
        <w:t>numbers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averages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post hoc,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ergo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propter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fallacy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composition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tabs>
          <w:tab w:val="left" w:pos="421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3"/>
          <w:position w:val="-2"/>
          <w:sz w:val="24"/>
          <w:szCs w:val="24"/>
        </w:rPr>
        <w:t xml:space="preserve">205.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(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Word)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Which</w:t>
      </w:r>
      <w:r w:rsidRPr="00876CE4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following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best</w:t>
      </w:r>
      <w:r w:rsidRPr="00876CE4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illustrates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the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post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hoc,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ergo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propter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fallacy?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90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today,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sweat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ook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off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beac</w:t>
      </w:r>
      <w:r w:rsidRPr="00876CE4">
        <w:rPr>
          <w:spacing w:val="-2"/>
          <w:w w:val="105"/>
          <w:sz w:val="24"/>
          <w:szCs w:val="24"/>
        </w:rPr>
        <w:t>h,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2"/>
          <w:w w:val="105"/>
          <w:sz w:val="24"/>
          <w:szCs w:val="24"/>
        </w:rPr>
        <w:t xml:space="preserve"> why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rained.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rained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football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game,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sweater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diligently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eme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average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improved.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206.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composition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essentially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error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omitting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ucting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model.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oning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general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confusing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particular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207.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 xml:space="preserve">post </w:t>
      </w:r>
      <w:r w:rsidRPr="00876CE4">
        <w:rPr>
          <w:i/>
          <w:iCs/>
          <w:w w:val="105"/>
          <w:sz w:val="24"/>
          <w:szCs w:val="24"/>
        </w:rPr>
        <w:t>hoc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calculation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activity.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minin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inability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trade-off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208.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X</w:t>
      </w:r>
      <w:r w:rsidRPr="00876CE4">
        <w:rPr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,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don</w:t>
      </w:r>
      <w:r w:rsidRPr="00876CE4">
        <w:rPr>
          <w:spacing w:val="-2"/>
          <w:w w:val="105"/>
          <w:sz w:val="24"/>
          <w:szCs w:val="24"/>
        </w:rPr>
        <w:t>'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know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hethe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exist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i/>
          <w:iCs/>
          <w:spacing w:val="-6"/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68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209.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gu</w:t>
      </w:r>
      <w:r w:rsidRPr="00876CE4">
        <w:rPr>
          <w:spacing w:val="-3"/>
          <w:w w:val="105"/>
          <w:sz w:val="24"/>
          <w:szCs w:val="24"/>
        </w:rPr>
        <w:t>late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electricity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ndus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California,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shor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electricity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occurred.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clear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deregulation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1"/>
          <w:w w:val="103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tage</w:t>
      </w:r>
      <w:r w:rsidRPr="00876CE4">
        <w:rPr>
          <w:spacing w:val="-2"/>
          <w:w w:val="105"/>
          <w:sz w:val="24"/>
          <w:szCs w:val="24"/>
        </w:rPr>
        <w:t>."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</w:t>
      </w:r>
      <w:r w:rsidRPr="00876CE4">
        <w:rPr>
          <w:spacing w:val="-2"/>
          <w:w w:val="105"/>
          <w:sz w:val="24"/>
          <w:szCs w:val="24"/>
        </w:rPr>
        <w:t>eds</w:t>
      </w:r>
      <w:r w:rsidRPr="00876CE4">
        <w:rPr>
          <w:spacing w:val="-3"/>
          <w:w w:val="105"/>
          <w:sz w:val="24"/>
          <w:szCs w:val="24"/>
        </w:rPr>
        <w:t xml:space="preserve"> ca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reflect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ition.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hoc,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ergo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propter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f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allac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averages.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210.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radio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talk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2"/>
          <w:w w:val="105"/>
          <w:sz w:val="24"/>
          <w:szCs w:val="24"/>
        </w:rPr>
        <w:t>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oil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companie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eedy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gouger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 theref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allacy.</w:t>
      </w:r>
      <w:r w:rsidRPr="00876CE4">
        <w:rPr>
          <w:spacing w:val="-2"/>
          <w:w w:val="105"/>
          <w:sz w:val="24"/>
          <w:szCs w:val="24"/>
        </w:rPr>
        <w:t>"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15"/>
        </w:tabs>
        <w:spacing w:before="56"/>
        <w:ind w:left="0" w:right="7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211.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radio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talk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protesters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agai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globalization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collection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punks,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aïve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io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137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radicals."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This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212. </w:t>
      </w:r>
      <w:r w:rsidRPr="00876CE4">
        <w:rPr>
          <w:spacing w:val="-2"/>
          <w:w w:val="105"/>
          <w:sz w:val="24"/>
          <w:szCs w:val="24"/>
        </w:rPr>
        <w:t>(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Word)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found</w:t>
      </w:r>
      <w:r w:rsidRPr="00876CE4">
        <w:rPr>
          <w:spacing w:val="-4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incidence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kin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cancer</w:t>
      </w:r>
      <w:r w:rsidRPr="00876CE4">
        <w:rPr>
          <w:spacing w:val="-1"/>
          <w:w w:val="105"/>
          <w:sz w:val="24"/>
          <w:szCs w:val="24"/>
        </w:rPr>
        <w:t xml:space="preserve"> increases</w:t>
      </w:r>
      <w:r w:rsidRPr="00876CE4">
        <w:rPr>
          <w:spacing w:val="-3"/>
          <w:w w:val="105"/>
          <w:sz w:val="24"/>
          <w:szCs w:val="24"/>
        </w:rPr>
        <w:t xml:space="preserve"> along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luo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light, </w:t>
      </w:r>
      <w:r w:rsidRPr="00876CE4">
        <w:rPr>
          <w:spacing w:val="-1"/>
          <w:w w:val="105"/>
          <w:sz w:val="24"/>
          <w:szCs w:val="24"/>
        </w:rPr>
        <w:t>leading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139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conclude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luo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lighting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kin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cancer.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further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found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off</w:t>
      </w:r>
      <w:r w:rsidRPr="00876CE4">
        <w:rPr>
          <w:spacing w:val="-3"/>
          <w:w w:val="105"/>
          <w:sz w:val="24"/>
          <w:szCs w:val="24"/>
        </w:rPr>
        <w:t>ices,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luo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light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common,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suffer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127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sunburn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vacation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sunburns,</w:t>
      </w:r>
      <w:r w:rsidRPr="00876CE4">
        <w:rPr>
          <w:spacing w:val="-4"/>
          <w:w w:val="105"/>
          <w:sz w:val="24"/>
          <w:szCs w:val="24"/>
        </w:rPr>
        <w:t xml:space="preserve"> 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luo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light,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incidence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kin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cance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original </w:t>
      </w:r>
      <w:r w:rsidRPr="00876CE4">
        <w:rPr>
          <w:spacing w:val="-3"/>
          <w:w w:val="105"/>
          <w:sz w:val="24"/>
          <w:szCs w:val="24"/>
        </w:rPr>
        <w:t>conclu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ion</w:t>
      </w:r>
    </w:p>
    <w:p w:rsidR="007C43D1" w:rsidRPr="00876CE4" w:rsidRDefault="007C43D1" w:rsidP="008F00B7">
      <w:pPr>
        <w:pStyle w:val="BodyText"/>
        <w:spacing w:before="35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illustrates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enti</w:t>
      </w:r>
      <w:r w:rsidRPr="00876CE4">
        <w:rPr>
          <w:spacing w:val="-3"/>
          <w:w w:val="105"/>
          <w:sz w:val="24"/>
          <w:szCs w:val="24"/>
        </w:rPr>
        <w:t>fy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biases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94"/>
        <w:ind w:left="0"/>
        <w:rPr>
          <w:b w:val="0"/>
          <w:bCs w:val="0"/>
          <w:sz w:val="24"/>
          <w:szCs w:val="24"/>
        </w:rPr>
      </w:pPr>
      <w:r w:rsidRPr="00876CE4">
        <w:rPr>
          <w:spacing w:val="-9"/>
          <w:w w:val="105"/>
          <w:sz w:val="24"/>
          <w:szCs w:val="24"/>
        </w:rPr>
        <w:t>True</w:t>
      </w:r>
      <w:r w:rsidRPr="00876CE4">
        <w:rPr>
          <w:spacing w:val="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/ </w:t>
      </w:r>
      <w:r w:rsidRPr="00876CE4">
        <w:rPr>
          <w:spacing w:val="-3"/>
          <w:w w:val="105"/>
          <w:sz w:val="24"/>
          <w:szCs w:val="24"/>
        </w:rPr>
        <w:t>False</w:t>
      </w:r>
      <w:r w:rsidRPr="00876CE4">
        <w:rPr>
          <w:spacing w:val="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213.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model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utopian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type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strive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through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3"/>
          <w:w w:val="105"/>
          <w:sz w:val="24"/>
          <w:szCs w:val="24"/>
        </w:rPr>
        <w:t>policy.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214.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alization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impli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ication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eality,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impractical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useless.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215.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theories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solidly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appropriate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obvious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over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ial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216. </w:t>
      </w:r>
      <w:r w:rsidRPr="00876CE4">
        <w:rPr>
          <w:spacing w:val="-2"/>
          <w:w w:val="105"/>
          <w:sz w:val="24"/>
          <w:szCs w:val="24"/>
        </w:rPr>
        <w:t>Nor</w:t>
      </w:r>
      <w:r w:rsidRPr="00876CE4">
        <w:rPr>
          <w:spacing w:val="-3"/>
          <w:w w:val="105"/>
          <w:sz w:val="24"/>
          <w:szCs w:val="24"/>
        </w:rPr>
        <w:t>mati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expressions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217.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expressions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judgments.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218.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acroeconomic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explain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individual </w:t>
      </w:r>
      <w:r w:rsidRPr="00876CE4">
        <w:rPr>
          <w:spacing w:val="-4"/>
          <w:w w:val="105"/>
          <w:sz w:val="24"/>
          <w:szCs w:val="24"/>
        </w:rPr>
        <w:t>hou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ehol</w:t>
      </w:r>
      <w:r w:rsidRPr="00876CE4">
        <w:rPr>
          <w:spacing w:val="-3"/>
          <w:w w:val="105"/>
          <w:sz w:val="24"/>
          <w:szCs w:val="24"/>
        </w:rPr>
        <w:t>ds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busine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;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concerned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agg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egat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11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219. </w:t>
      </w:r>
      <w:r w:rsidRPr="00876CE4">
        <w:rPr>
          <w:spacing w:val="-3"/>
          <w:w w:val="105"/>
          <w:sz w:val="24"/>
          <w:szCs w:val="24"/>
        </w:rPr>
        <w:t>Purpos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>yon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identical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220. 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rg</w:t>
      </w:r>
      <w:r w:rsidRPr="00876CE4">
        <w:rPr>
          <w:spacing w:val="-4"/>
          <w:w w:val="105"/>
          <w:sz w:val="24"/>
          <w:szCs w:val="24"/>
        </w:rPr>
        <w:t>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makers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 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221. </w:t>
      </w:r>
      <w:r w:rsidRPr="00876CE4">
        <w:rPr>
          <w:spacing w:val="-3"/>
          <w:w w:val="105"/>
          <w:sz w:val="24"/>
          <w:szCs w:val="24"/>
        </w:rPr>
        <w:t>Rational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6"/>
          <w:w w:val="105"/>
          <w:sz w:val="24"/>
          <w:szCs w:val="24"/>
        </w:rPr>
        <w:t xml:space="preserve"> may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preferences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cum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tance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di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er.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222.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oices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entail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223.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achieving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224.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epreneu</w:t>
      </w:r>
      <w:r w:rsidRPr="00876CE4">
        <w:rPr>
          <w:spacing w:val="-2"/>
          <w:w w:val="105"/>
          <w:sz w:val="24"/>
          <w:szCs w:val="24"/>
        </w:rPr>
        <w:t>r's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sole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unction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combine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(land,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labor,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capital)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 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service.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225.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services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226.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insatiable.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process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accumulated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kn</w:t>
      </w:r>
      <w:r w:rsidRPr="00876CE4">
        <w:rPr>
          <w:spacing w:val="-3"/>
          <w:w w:val="105"/>
          <w:sz w:val="24"/>
          <w:szCs w:val="24"/>
        </w:rPr>
        <w:t>ow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228.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 xml:space="preserve">ce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229. </w:t>
      </w:r>
      <w:r w:rsidRPr="00876CE4">
        <w:rPr>
          <w:spacing w:val="-6"/>
          <w:w w:val="105"/>
          <w:sz w:val="24"/>
          <w:szCs w:val="24"/>
        </w:rPr>
        <w:t>Although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sleeping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ool</w:t>
      </w:r>
      <w:r w:rsidRPr="00876CE4">
        <w:rPr>
          <w:w w:val="105"/>
          <w:sz w:val="24"/>
          <w:szCs w:val="24"/>
        </w:rPr>
        <w:t xml:space="preserve"> day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sleeping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eeken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327541">
      <w:pPr>
        <w:spacing w:before="88"/>
        <w:jc w:val="right"/>
        <w:rPr>
          <w:rFonts w:ascii="Times New Roman" w:hAnsi="Times New Roman" w:cs="Times New Roman"/>
          <w:i/>
          <w:iCs/>
          <w:spacing w:val="21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327541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1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327541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327541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327541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327541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327541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230.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3.png" o:spid="_x0000_i1068" type="#_x0000_t75" style="width:204pt;height:204.75pt;visibility:visible">
            <v:imagedata r:id="rId40" o:title=""/>
          </v:shape>
        </w:pic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diagram.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unattainable to 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D062A1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D062A1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4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231.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4.png" o:spid="_x0000_i1069" type="#_x0000_t75" style="width:204pt;height:205.5pt;visibility:visible">
            <v:imagedata r:id="rId41" o:title=""/>
          </v:shape>
        </w:pic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failing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icie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tl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232.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5.png" o:spid="_x0000_i1070" type="#_x0000_t75" style="width:201.75pt;height:204.75pt;visibility:visible">
            <v:imagedata r:id="rId42" o:title=""/>
          </v:shape>
        </w:pic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plai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and/or quality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D062A1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D062A1">
      <w:pPr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D062A1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3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233.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6.png" o:spid="_x0000_i1071" type="#_x0000_t75" style="width:204.75pt;height:207.75pt;visibility:visible">
            <v:imagedata r:id="rId43" o:title=""/>
          </v:shape>
        </w:pic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 xml:space="preserve">am.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prov</w:t>
      </w:r>
      <w:r w:rsidRPr="00876CE4">
        <w:rPr>
          <w:spacing w:val="-4"/>
          <w:w w:val="105"/>
          <w:sz w:val="24"/>
          <w:szCs w:val="24"/>
        </w:rPr>
        <w:t>eme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tech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6"/>
          <w:w w:val="105"/>
          <w:sz w:val="24"/>
          <w:szCs w:val="24"/>
        </w:rPr>
        <w:t>technology.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234.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235.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drawing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236.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 xml:space="preserve">r's </w:t>
      </w:r>
      <w:r w:rsidRPr="00876CE4">
        <w:rPr>
          <w:spacing w:val="-4"/>
          <w:w w:val="105"/>
          <w:sz w:val="24"/>
          <w:szCs w:val="24"/>
        </w:rPr>
        <w:t>income,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92"/>
        <w:ind w:left="0"/>
        <w:rPr>
          <w:spacing w:val="-1"/>
          <w:w w:val="105"/>
          <w:sz w:val="24"/>
          <w:szCs w:val="24"/>
        </w:rPr>
      </w:pPr>
      <w:r w:rsidRPr="00876CE4">
        <w:rPr>
          <w:spacing w:val="-6"/>
          <w:w w:val="105"/>
          <w:sz w:val="24"/>
          <w:szCs w:val="24"/>
        </w:rPr>
        <w:t>Multiple</w:t>
      </w:r>
      <w:r w:rsidRPr="00876CE4">
        <w:rPr>
          <w:spacing w:val="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Choice</w:t>
      </w:r>
      <w:r w:rsidRPr="00876CE4">
        <w:rPr>
          <w:spacing w:val="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Heading4"/>
        <w:spacing w:before="92"/>
        <w:ind w:left="0"/>
        <w:rPr>
          <w:b w:val="0"/>
          <w:bCs w:val="0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237.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purely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dom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238.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means 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associated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ulting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portrayed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parallel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horizontal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239.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axis.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put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3"/>
          <w:w w:val="105"/>
          <w:sz w:val="24"/>
          <w:szCs w:val="24"/>
        </w:rPr>
        <w:t xml:space="preserve"> 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axis.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ome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arbitrary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ass</w:t>
      </w:r>
      <w:r w:rsidRPr="00876CE4">
        <w:rPr>
          <w:spacing w:val="-3"/>
          <w:w w:val="105"/>
          <w:sz w:val="24"/>
          <w:szCs w:val="24"/>
        </w:rPr>
        <w:t>igning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4"/>
          <w:w w:val="105"/>
          <w:sz w:val="24"/>
          <w:szCs w:val="24"/>
        </w:rPr>
        <w:t xml:space="preserve"> mathematician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240.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mined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value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value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mined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value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independent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des</w:t>
      </w:r>
      <w:r w:rsidRPr="00876CE4">
        <w:rPr>
          <w:spacing w:val="-3"/>
          <w:w w:val="105"/>
          <w:sz w:val="24"/>
          <w:szCs w:val="24"/>
        </w:rPr>
        <w:t>ignat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se"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ect.</w:t>
      </w:r>
      <w:r w:rsidRPr="00876CE4">
        <w:rPr>
          <w:spacing w:val="-3"/>
          <w:w w:val="105"/>
          <w:sz w:val="24"/>
          <w:szCs w:val="24"/>
        </w:rPr>
        <w:t>"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ependent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lines;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downsloping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241. </w:t>
      </w:r>
      <w:r w:rsidRPr="00D6079B">
        <w:rPr>
          <w:noProof/>
          <w:sz w:val="24"/>
          <w:szCs w:val="24"/>
        </w:rPr>
        <w:pict>
          <v:shape id="_x0000_i1072" type="#_x0000_t75" style="width:217.5pt;height:207pt;visibility:visible">
            <v:imagedata r:id="rId4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24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line(s)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,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,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242.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8.png" o:spid="_x0000_i1073" type="#_x0000_t75" style="width:217.5pt;height:207pt;visibility:visible">
            <v:imagedata r:id="rId4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line(s)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negative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both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A,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bot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h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243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49.png" o:spid="_x0000_i1074" type="#_x0000_t75" style="width:218.25pt;height:207pt;visibility:visible">
            <v:imagedata r:id="rId45" o:title=""/>
          </v:shape>
        </w:pict>
      </w:r>
    </w:p>
    <w:p w:rsidR="007C43D1" w:rsidRPr="00876CE4" w:rsidRDefault="007C43D1" w:rsidP="008F00B7">
      <w:pPr>
        <w:pStyle w:val="BodyText"/>
        <w:spacing w:before="143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line(s)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cept?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d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only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>,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d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>A,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D,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244.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0.png" o:spid="_x0000_i1075" type="#_x0000_t75" style="width:215.25pt;height:204pt;visibility:visible">
            <v:imagedata r:id="rId4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line(s)</w:t>
      </w:r>
      <w:r w:rsidRPr="00876CE4">
        <w:rPr>
          <w:spacing w:val="-1"/>
          <w:w w:val="105"/>
          <w:sz w:val="24"/>
          <w:szCs w:val="24"/>
        </w:rPr>
        <w:t xml:space="preserve"> show(s)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terce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only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bo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th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B, 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,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245.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5"/>
          <w:w w:val="105"/>
          <w:sz w:val="24"/>
          <w:szCs w:val="24"/>
        </w:rPr>
        <w:t xml:space="preserve"> then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decreases,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246.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w w:val="105"/>
          <w:sz w:val="24"/>
          <w:szCs w:val="24"/>
        </w:rPr>
        <w:t>,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D062A1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247.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1.png" o:spid="_x0000_i1076" type="#_x0000_t75" style="width:236.25pt;height:75.75pt;visibility:visible">
            <v:imagedata r:id="rId47" o:title=""/>
          </v:shape>
        </w:pic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gur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2.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248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2.png" o:spid="_x0000_i1077" type="#_x0000_t75" style="width:233.25pt;height:76.5pt;visibility:visible">
            <v:imagedata r:id="rId48" o:title=""/>
          </v:shape>
        </w:pic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Answer 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igu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 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3.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3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249.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</w:t>
      </w:r>
      <w:r w:rsidRPr="00876CE4">
        <w:rPr>
          <w:i/>
          <w:iCs/>
          <w:spacing w:val="-1"/>
          <w:w w:val="105"/>
          <w:sz w:val="24"/>
          <w:szCs w:val="24"/>
        </w:rPr>
        <w:t>P</w:t>
      </w:r>
      <w:r w:rsidRPr="00876CE4">
        <w:rPr>
          <w:spacing w:val="-1"/>
          <w:w w:val="105"/>
          <w:sz w:val="24"/>
          <w:szCs w:val="24"/>
        </w:rPr>
        <w:t xml:space="preserve">)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</w:t>
      </w:r>
      <w:r w:rsidRPr="00876CE4">
        <w:rPr>
          <w:i/>
          <w:iCs/>
          <w:spacing w:val="-1"/>
          <w:w w:val="105"/>
          <w:sz w:val="24"/>
          <w:szCs w:val="24"/>
        </w:rPr>
        <w:t>Q</w:t>
      </w:r>
      <w:r w:rsidRPr="00876CE4">
        <w:rPr>
          <w:spacing w:val="-1"/>
          <w:w w:val="105"/>
          <w:sz w:val="24"/>
          <w:szCs w:val="24"/>
        </w:rPr>
        <w:t xml:space="preserve">)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Q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alter </w:t>
      </w:r>
      <w:r w:rsidRPr="00876CE4">
        <w:rPr>
          <w:i/>
          <w:iCs/>
          <w:spacing w:val="-2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Q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Q</w:t>
      </w:r>
      <w:r w:rsidRPr="00876CE4">
        <w:rPr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Q</w:t>
      </w:r>
      <w:r w:rsidRPr="00876CE4">
        <w:rPr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i/>
          <w:iCs/>
          <w:w w:val="105"/>
          <w:sz w:val="24"/>
          <w:szCs w:val="24"/>
        </w:rPr>
        <w:t>Q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Q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predicted.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D062A1">
      <w:pPr>
        <w:pStyle w:val="BodyText"/>
        <w:spacing w:before="0"/>
        <w:ind w:left="0" w:right="151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Their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pStyle w:val="BodyText"/>
        <w:spacing w:before="0"/>
        <w:ind w:left="0" w:right="151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250.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</w:t>
      </w:r>
      <w:r w:rsidRPr="00876CE4">
        <w:rPr>
          <w:spacing w:val="-3"/>
          <w:w w:val="105"/>
          <w:sz w:val="24"/>
          <w:szCs w:val="24"/>
        </w:rPr>
        <w:t>si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must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borrow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funds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135"/>
          <w:w w:val="103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unprof</w:t>
      </w:r>
      <w:r w:rsidRPr="00876CE4">
        <w:rPr>
          <w:spacing w:val="-3"/>
          <w:w w:val="105"/>
          <w:sz w:val="24"/>
          <w:szCs w:val="24"/>
        </w:rPr>
        <w:t>ita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machi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5"/>
          <w:w w:val="105"/>
          <w:sz w:val="24"/>
          <w:szCs w:val="24"/>
        </w:rPr>
        <w:t>equipment,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nves</w:t>
      </w:r>
      <w:r w:rsidRPr="00876CE4">
        <w:rPr>
          <w:spacing w:val="-4"/>
          <w:w w:val="105"/>
          <w:sz w:val="24"/>
          <w:szCs w:val="24"/>
        </w:rPr>
        <w:t>tme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businesses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10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profitable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billion.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erce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invested.</w:t>
      </w:r>
      <w:r w:rsidRPr="00876CE4">
        <w:rPr>
          <w:spacing w:val="-5"/>
          <w:w w:val="105"/>
          <w:sz w:val="24"/>
          <w:szCs w:val="24"/>
        </w:rPr>
        <w:t xml:space="preserve"> 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tin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100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1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>matio</w:t>
      </w:r>
      <w:r w:rsidRPr="00876CE4">
        <w:rPr>
          <w:spacing w:val="-3"/>
          <w:w w:val="105"/>
          <w:sz w:val="24"/>
          <w:szCs w:val="24"/>
        </w:rPr>
        <w:t>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acc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verbal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no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egula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dependable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4"/>
          <w:w w:val="105"/>
          <w:sz w:val="24"/>
          <w:szCs w:val="24"/>
        </w:rPr>
        <w:t xml:space="preserve"> inve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unaffected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ending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busine</w:t>
      </w:r>
      <w:r w:rsidRPr="00876CE4">
        <w:rPr>
          <w:spacing w:val="-2"/>
          <w:w w:val="105"/>
          <w:sz w:val="24"/>
          <w:szCs w:val="24"/>
        </w:rPr>
        <w:t>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ending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busine</w:t>
      </w:r>
      <w:r w:rsidRPr="00876CE4">
        <w:rPr>
          <w:spacing w:val="-2"/>
          <w:w w:val="105"/>
          <w:sz w:val="24"/>
          <w:szCs w:val="24"/>
        </w:rPr>
        <w:t>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251.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sw</w:t>
      </w:r>
      <w:r w:rsidRPr="00876CE4">
        <w:rPr>
          <w:spacing w:val="-3"/>
          <w:w w:val="105"/>
          <w:sz w:val="24"/>
          <w:szCs w:val="24"/>
        </w:rPr>
        <w:t xml:space="preserve">er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mation.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busine</w:t>
      </w:r>
      <w:r w:rsidRPr="00876CE4">
        <w:rPr>
          <w:spacing w:val="-2"/>
          <w:w w:val="105"/>
          <w:sz w:val="24"/>
          <w:szCs w:val="24"/>
        </w:rPr>
        <w:t>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borrow </w:t>
      </w:r>
      <w:r w:rsidRPr="00876CE4">
        <w:rPr>
          <w:spacing w:val="-6"/>
          <w:w w:val="105"/>
          <w:sz w:val="24"/>
          <w:szCs w:val="24"/>
        </w:rPr>
        <w:t>funds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135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2"/>
          <w:w w:val="105"/>
          <w:sz w:val="24"/>
          <w:szCs w:val="24"/>
        </w:rPr>
        <w:t>prof</w:t>
      </w:r>
      <w:r w:rsidRPr="00876CE4">
        <w:rPr>
          <w:spacing w:val="-3"/>
          <w:w w:val="105"/>
          <w:sz w:val="24"/>
          <w:szCs w:val="24"/>
        </w:rPr>
        <w:t>itable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machinery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equipment,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ves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16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businesses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10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profitable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billion.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erce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invested.</w:t>
      </w:r>
      <w:r w:rsidRPr="00876CE4">
        <w:rPr>
          <w:spacing w:val="-5"/>
          <w:w w:val="105"/>
          <w:sz w:val="24"/>
          <w:szCs w:val="24"/>
        </w:rPr>
        <w:t xml:space="preserve"> 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tin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100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780"/>
        <w:gridCol w:w="779"/>
        <w:gridCol w:w="653"/>
        <w:gridCol w:w="780"/>
        <w:gridCol w:w="779"/>
      </w:tblGrid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$50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right="268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>matio</w:t>
      </w:r>
      <w:r w:rsidRPr="00876CE4">
        <w:rPr>
          <w:spacing w:val="-3"/>
          <w:w w:val="105"/>
          <w:sz w:val="24"/>
          <w:szCs w:val="24"/>
        </w:rPr>
        <w:t>n.</w:t>
      </w:r>
      <w:r w:rsidRPr="00876CE4">
        <w:rPr>
          <w:spacing w:val="-5"/>
          <w:w w:val="105"/>
          <w:sz w:val="24"/>
          <w:szCs w:val="24"/>
        </w:rPr>
        <w:t xml:space="preserve"> Using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i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I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(in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billions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dollars)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respectively,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bu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114"/>
          <w:w w:val="104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presentation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option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170" w:firstLine="0"/>
        <w:rPr>
          <w:w w:val="103"/>
          <w:position w:val="-2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252.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er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esti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</w:t>
      </w:r>
      <w:r w:rsidRPr="00876CE4">
        <w:rPr>
          <w:spacing w:val="-4"/>
          <w:w w:val="105"/>
          <w:sz w:val="24"/>
          <w:szCs w:val="24"/>
        </w:rPr>
        <w:t>rmati</w:t>
      </w:r>
      <w:r w:rsidRPr="00876CE4">
        <w:rPr>
          <w:spacing w:val="-3"/>
          <w:w w:val="105"/>
          <w:sz w:val="24"/>
          <w:szCs w:val="24"/>
        </w:rPr>
        <w:t>on.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businesses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borrow </w:t>
      </w:r>
      <w:r w:rsidRPr="00876CE4">
        <w:rPr>
          <w:spacing w:val="-6"/>
          <w:w w:val="105"/>
          <w:sz w:val="24"/>
          <w:szCs w:val="24"/>
        </w:rPr>
        <w:t>funds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107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2"/>
          <w:w w:val="105"/>
          <w:sz w:val="24"/>
          <w:szCs w:val="24"/>
        </w:rPr>
        <w:t>prof</w:t>
      </w:r>
      <w:r w:rsidRPr="00876CE4">
        <w:rPr>
          <w:spacing w:val="-3"/>
          <w:w w:val="105"/>
          <w:sz w:val="24"/>
          <w:szCs w:val="24"/>
        </w:rPr>
        <w:t>itable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machinery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equipment,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ves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16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percent,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businesses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10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billion.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percent,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invested.</w:t>
      </w:r>
      <w:r w:rsidRPr="00876CE4">
        <w:rPr>
          <w:spacing w:val="-5"/>
          <w:w w:val="105"/>
          <w:sz w:val="24"/>
          <w:szCs w:val="24"/>
        </w:rPr>
        <w:t xml:space="preserve"> Assume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continue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100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expresses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an</w:t>
      </w:r>
    </w:p>
    <w:p w:rsidR="007C43D1" w:rsidRPr="00876CE4" w:rsidRDefault="007C43D1" w:rsidP="008F00B7">
      <w:pPr>
        <w:pStyle w:val="BodyText"/>
        <w:spacing w:before="3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equation?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D062A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i</w:t>
      </w:r>
      <w:r w:rsidRPr="00876CE4">
        <w:rPr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4</w:t>
      </w:r>
      <w:r w:rsidRPr="00876CE4">
        <w:rPr>
          <w:i/>
          <w:iCs/>
          <w:spacing w:val="1"/>
          <w:w w:val="105"/>
          <w:sz w:val="24"/>
          <w:szCs w:val="24"/>
        </w:rPr>
        <w:t>I</w:t>
      </w:r>
      <w:r w:rsidRPr="00876CE4">
        <w:rPr>
          <w:spacing w:val="1"/>
          <w:w w:val="105"/>
          <w:sz w:val="24"/>
          <w:szCs w:val="24"/>
        </w:rPr>
        <w:t>.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i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20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 .4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D062A1">
      <w:pPr>
        <w:pStyle w:val="BodyText"/>
        <w:spacing w:before="0"/>
        <w:ind w:left="0" w:firstLine="0"/>
        <w:rPr>
          <w:spacing w:val="23"/>
          <w:w w:val="103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 xml:space="preserve">i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24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 .4</w:t>
      </w:r>
      <w:r w:rsidRPr="00876CE4">
        <w:rPr>
          <w:i/>
          <w:iCs/>
          <w:w w:val="105"/>
          <w:sz w:val="24"/>
          <w:szCs w:val="24"/>
        </w:rPr>
        <w:t>I</w:t>
      </w:r>
      <w:r w:rsidRPr="00876CE4">
        <w:rPr>
          <w:w w:val="105"/>
          <w:sz w:val="24"/>
          <w:szCs w:val="24"/>
        </w:rPr>
        <w:t>.</w:t>
      </w:r>
    </w:p>
    <w:p w:rsidR="007C43D1" w:rsidRPr="00876CE4" w:rsidRDefault="007C43D1" w:rsidP="00D062A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 xml:space="preserve">i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10</w:t>
      </w:r>
      <w:r w:rsidRPr="00876CE4">
        <w:rPr>
          <w:i/>
          <w:iCs/>
          <w:w w:val="105"/>
          <w:sz w:val="24"/>
          <w:szCs w:val="24"/>
        </w:rPr>
        <w:t>I</w:t>
      </w:r>
      <w:r w:rsidRPr="00876CE4">
        <w:rPr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253. </w:t>
      </w:r>
      <w:r w:rsidRPr="00D6079B">
        <w:rPr>
          <w:noProof/>
          <w:sz w:val="24"/>
          <w:szCs w:val="24"/>
        </w:rPr>
        <w:pict>
          <v:shape id="Picture 1" o:spid="_x0000_i1078" type="#_x0000_t75" style="width:173.25pt;height:162pt;visibility:visible">
            <v:imagedata r:id="rId4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4"/>
        <w:ind w:left="0" w:right="17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 xml:space="preserve">borrow </w:t>
      </w:r>
      <w:r w:rsidRPr="00876CE4">
        <w:rPr>
          <w:spacing w:val="-6"/>
          <w:w w:val="105"/>
          <w:sz w:val="24"/>
          <w:szCs w:val="24"/>
        </w:rPr>
        <w:t>funds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unprof</w:t>
      </w:r>
      <w:r w:rsidRPr="00876CE4">
        <w:rPr>
          <w:spacing w:val="-3"/>
          <w:w w:val="105"/>
          <w:sz w:val="24"/>
          <w:szCs w:val="24"/>
        </w:rPr>
        <w:t>ita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sses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129"/>
          <w:w w:val="104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equipment,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profitable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billion.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12</w:t>
      </w:r>
      <w:r w:rsidRPr="00876CE4">
        <w:rPr>
          <w:spacing w:val="143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percent,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invested.</w:t>
      </w:r>
      <w:r w:rsidRPr="00876CE4">
        <w:rPr>
          <w:spacing w:val="-5"/>
          <w:w w:val="105"/>
          <w:sz w:val="24"/>
          <w:szCs w:val="24"/>
        </w:rPr>
        <w:t xml:space="preserve"> Assume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total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continue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billion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successive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centage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11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line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Their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254.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1397"/>
      </w:tblGrid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After-Tax</w:t>
            </w:r>
            <w:r w:rsidRPr="00876CE4">
              <w:rPr>
                <w:rFonts w:ascii="Times New Roman" w:hAnsi="Times New Roman" w:cs="Times New Roman"/>
                <w:b/>
                <w:bCs/>
                <w:spacing w:val="-2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Income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Consumption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$1,000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$900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1,800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3,000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2,700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4,000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3,600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4,500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mpti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mpti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afte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unr</w:t>
      </w:r>
      <w:r w:rsidRPr="00876CE4">
        <w:rPr>
          <w:spacing w:val="-3"/>
          <w:w w:val="105"/>
          <w:sz w:val="24"/>
          <w:szCs w:val="24"/>
        </w:rPr>
        <w:t>elate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consumption.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255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1397"/>
      </w:tblGrid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After-Tax</w:t>
            </w:r>
            <w:r w:rsidRPr="00876CE4">
              <w:rPr>
                <w:rFonts w:ascii="Times New Roman" w:hAnsi="Times New Roman" w:cs="Times New Roman"/>
                <w:b/>
                <w:bCs/>
                <w:spacing w:val="-2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Income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Consumption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$1,000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$900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1,800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3,000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2,700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4,000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3,600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4,500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afte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 xml:space="preserve">rs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pend </w:t>
      </w:r>
      <w:r w:rsidRPr="00876CE4">
        <w:rPr>
          <w:w w:val="105"/>
          <w:sz w:val="24"/>
          <w:szCs w:val="24"/>
        </w:rPr>
        <w:t>90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afte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5"/>
          <w:w w:val="105"/>
          <w:sz w:val="24"/>
          <w:szCs w:val="24"/>
        </w:rPr>
        <w:t xml:space="preserve"> consumption.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mpti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afte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dom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Their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256. </w:t>
      </w:r>
      <w:r w:rsidRPr="00876CE4">
        <w:rPr>
          <w:spacing w:val="-2"/>
          <w:w w:val="105"/>
          <w:sz w:val="24"/>
          <w:szCs w:val="24"/>
        </w:rPr>
        <w:t xml:space="preserve">Answer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1397"/>
      </w:tblGrid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After-Tax</w:t>
            </w:r>
            <w:r w:rsidRPr="00876CE4">
              <w:rPr>
                <w:rFonts w:ascii="Times New Roman" w:hAnsi="Times New Roman" w:cs="Times New Roman"/>
                <w:b/>
                <w:bCs/>
                <w:spacing w:val="-2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Income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Consumption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$1,000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$900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1,800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3,000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2,700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4,000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3,600</w:t>
            </w:r>
          </w:p>
        </w:tc>
      </w:tr>
      <w:tr w:rsidR="007C43D1" w:rsidRPr="00876CE4">
        <w:trPr>
          <w:trHeight w:val="20"/>
        </w:trPr>
        <w:tc>
          <w:tcPr>
            <w:tcW w:w="1625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5,000</w:t>
            </w:r>
          </w:p>
        </w:tc>
        <w:tc>
          <w:tcPr>
            <w:tcW w:w="139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4,500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me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consumption.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257.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mined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abs</w:t>
      </w:r>
      <w:r w:rsidRPr="00876CE4">
        <w:rPr>
          <w:spacing w:val="-3"/>
          <w:w w:val="105"/>
          <w:sz w:val="24"/>
          <w:szCs w:val="24"/>
        </w:rPr>
        <w:t>olute</w:t>
      </w:r>
      <w:r w:rsidRPr="00876CE4">
        <w:rPr>
          <w:spacing w:val="-4"/>
          <w:w w:val="105"/>
          <w:sz w:val="24"/>
          <w:szCs w:val="24"/>
        </w:rPr>
        <w:t xml:space="preserve"> 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ab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olute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ari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bso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te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abso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taking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reciprocal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cept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percenta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percenta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e 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258. </w:t>
      </w:r>
      <w:r w:rsidRPr="00D6079B">
        <w:rPr>
          <w:noProof/>
          <w:sz w:val="24"/>
          <w:szCs w:val="24"/>
        </w:rPr>
        <w:pict>
          <v:shape id="_x0000_i1079" type="#_x0000_t75" style="width:171.75pt;height:168.75pt;visibility:visible">
            <v:imagedata r:id="rId5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unr</w:t>
      </w:r>
      <w:r w:rsidRPr="00876CE4">
        <w:rPr>
          <w:spacing w:val="-3"/>
          <w:w w:val="105"/>
          <w:sz w:val="24"/>
          <w:szCs w:val="24"/>
        </w:rPr>
        <w:t>elated.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negati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259.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5.png" o:spid="_x0000_i1080" type="#_x0000_t75" style="width:211.5pt;height:204pt;visibility:visible">
            <v:imagedata r:id="rId51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40.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is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50.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60.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ive</w:t>
      </w:r>
      <w:r w:rsidRPr="00876CE4">
        <w:rPr>
          <w:spacing w:val="-3"/>
          <w:w w:val="105"/>
          <w:sz w:val="24"/>
          <w:szCs w:val="24"/>
        </w:rPr>
        <w:t>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260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6.png" o:spid="_x0000_i1081" type="#_x0000_t75" style="width:209.25pt;height:205.5pt;visibility:visible">
            <v:imagedata r:id="rId52" o:title=""/>
          </v:shape>
        </w:pict>
      </w:r>
    </w:p>
    <w:p w:rsidR="007C43D1" w:rsidRPr="00876CE4" w:rsidRDefault="007C43D1" w:rsidP="008F00B7">
      <w:pPr>
        <w:pStyle w:val="BodyText"/>
        <w:spacing w:before="143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am.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-¼.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is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+¼.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.40.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ive</w:t>
      </w:r>
      <w:r w:rsidRPr="00876CE4">
        <w:rPr>
          <w:spacing w:val="-3"/>
          <w:w w:val="105"/>
          <w:sz w:val="24"/>
          <w:szCs w:val="24"/>
        </w:rPr>
        <w:t>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261.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7.png" o:spid="_x0000_i1082" type="#_x0000_t75" style="width:213.75pt;height:207pt;visibility:visible">
            <v:imagedata r:id="rId5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50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¼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¼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.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.4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¼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- 50.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262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8.jpeg" o:spid="_x0000_i1083" type="#_x0000_t75" style="width:199.5pt;height:210.75pt;visibility:visible">
            <v:imagedata r:id="rId54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 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Quantity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demanded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 quantity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ema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263.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59.jpeg" o:spid="_x0000_i1084" type="#_x0000_t75" style="width:198pt;height:213.75pt;visibility:visible">
            <v:imagedata r:id="rId55" o:title=""/>
          </v:shape>
        </w:pict>
      </w:r>
    </w:p>
    <w:p w:rsidR="007C43D1" w:rsidRPr="00876CE4" w:rsidRDefault="007C43D1" w:rsidP="008F00B7">
      <w:pPr>
        <w:pStyle w:val="BodyText"/>
        <w:spacing w:before="142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"d</w:t>
      </w:r>
      <w:r w:rsidRPr="00876CE4">
        <w:rPr>
          <w:spacing w:val="-4"/>
          <w:w w:val="105"/>
          <w:sz w:val="24"/>
          <w:szCs w:val="24"/>
        </w:rPr>
        <w:t>ema</w:t>
      </w:r>
      <w:r w:rsidRPr="00876CE4">
        <w:rPr>
          <w:spacing w:val="-3"/>
          <w:w w:val="105"/>
          <w:sz w:val="24"/>
          <w:szCs w:val="24"/>
        </w:rPr>
        <w:t>nd"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780"/>
        <w:gridCol w:w="779"/>
        <w:gridCol w:w="653"/>
        <w:gridCol w:w="780"/>
        <w:gridCol w:w="779"/>
      </w:tblGrid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Qd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Qd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Qd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Qd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option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264.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0.jpeg" o:spid="_x0000_i1085" type="#_x0000_t75" style="width:197.25pt;height:213.75pt;visibility:visible">
            <v:imagedata r:id="rId56" o:title=""/>
          </v:shape>
        </w:pict>
      </w:r>
    </w:p>
    <w:p w:rsidR="007C43D1" w:rsidRPr="00876CE4" w:rsidRDefault="007C43D1" w:rsidP="008F00B7">
      <w:pPr>
        <w:pStyle w:val="BodyText"/>
        <w:spacing w:before="142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"supp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y"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780"/>
        <w:gridCol w:w="779"/>
        <w:gridCol w:w="653"/>
        <w:gridCol w:w="780"/>
        <w:gridCol w:w="779"/>
      </w:tblGrid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Qs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Qs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Qs</w:t>
            </w:r>
          </w:p>
        </w:tc>
        <w:tc>
          <w:tcPr>
            <w:tcW w:w="65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D)</w:t>
            </w: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Qs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653" w:type="dxa"/>
            <w:vMerge w:val="restar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$12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653" w:type="dxa"/>
            <w:vMerge/>
            <w:tcBorders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</w:tbl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option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265.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1.jpeg" o:spid="_x0000_i1086" type="#_x0000_t75" style="width:195pt;height:213.75pt;visibility:visible">
            <v:imagedata r:id="rId57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Q</w:t>
      </w:r>
      <w:r w:rsidRPr="00876CE4">
        <w:rPr>
          <w:i/>
          <w:iCs/>
          <w:spacing w:val="-2"/>
          <w:w w:val="105"/>
          <w:position w:val="-2"/>
          <w:sz w:val="24"/>
          <w:szCs w:val="24"/>
        </w:rPr>
        <w:t>d</w:t>
      </w:r>
      <w:r w:rsidRPr="00876CE4">
        <w:rPr>
          <w:i/>
          <w:iCs/>
          <w:spacing w:val="11"/>
          <w:w w:val="105"/>
          <w:position w:val="-2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</w:t>
      </w:r>
      <w:r w:rsidRPr="00876CE4">
        <w:rPr>
          <w:spacing w:val="-2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correctly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demand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D062A1">
      <w:pPr>
        <w:rPr>
          <w:rFonts w:ascii="Times New Roman" w:hAnsi="Times New Roman" w:cs="Times New Roman"/>
          <w:spacing w:val="23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A.</w:t>
      </w:r>
      <w:r w:rsidRPr="00876CE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w w:val="105"/>
          <w:position w:val="-2"/>
          <w:sz w:val="24"/>
          <w:szCs w:val="24"/>
        </w:rPr>
        <w:t>d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/10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50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/2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position w:val="1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5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10</w:t>
      </w:r>
      <w:r w:rsidRPr="00876CE4">
        <w:rPr>
          <w:rFonts w:ascii="Times New Roman" w:hAnsi="Times New Roman" w:cs="Times New Roman"/>
          <w:spacing w:val="-3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876CE4">
        <w:rPr>
          <w:rFonts w:ascii="Times New Roman" w:hAnsi="Times New Roman" w:cs="Times New Roman"/>
          <w:spacing w:val="-1"/>
          <w:w w:val="105"/>
          <w:position w:val="1"/>
          <w:sz w:val="24"/>
          <w:szCs w:val="24"/>
        </w:rPr>
        <w:t>.2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1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1"/>
          <w:sz w:val="24"/>
          <w:szCs w:val="24"/>
        </w:rPr>
        <w:t>d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10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2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2"/>
          <w:w w:val="105"/>
          <w:position w:val="-2"/>
          <w:sz w:val="24"/>
          <w:szCs w:val="24"/>
        </w:rPr>
        <w:t>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266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2.jpeg" o:spid="_x0000_i1087" type="#_x0000_t75" style="width:195.75pt;height:211.5pt;visibility:visible">
            <v:imagedata r:id="rId58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Q</w:t>
      </w:r>
      <w:r w:rsidRPr="00876CE4">
        <w:rPr>
          <w:i/>
          <w:iCs/>
          <w:spacing w:val="-2"/>
          <w:w w:val="105"/>
          <w:position w:val="-2"/>
          <w:sz w:val="24"/>
          <w:szCs w:val="24"/>
        </w:rPr>
        <w:t>s</w:t>
      </w:r>
      <w:r w:rsidRPr="00876CE4">
        <w:rPr>
          <w:i/>
          <w:iCs/>
          <w:spacing w:val="8"/>
          <w:w w:val="105"/>
          <w:position w:val="-2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supplied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1"/>
          <w:w w:val="105"/>
          <w:sz w:val="24"/>
          <w:szCs w:val="24"/>
        </w:rPr>
        <w:t>price,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equati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correctly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spacing w:before="85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.2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2"/>
          <w:sz w:val="24"/>
          <w:szCs w:val="24"/>
        </w:rPr>
        <w:t>s</w:t>
      </w:r>
    </w:p>
    <w:p w:rsidR="007C43D1" w:rsidRPr="00876CE4" w:rsidRDefault="007C43D1" w:rsidP="008F00B7">
      <w:pPr>
        <w:tabs>
          <w:tab w:val="left" w:pos="320"/>
        </w:tabs>
        <w:spacing w:before="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60/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2"/>
          <w:sz w:val="24"/>
          <w:szCs w:val="24"/>
        </w:rPr>
        <w:t>s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10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2"/>
          <w:w w:val="105"/>
          <w:position w:val="-2"/>
          <w:sz w:val="24"/>
          <w:szCs w:val="24"/>
        </w:rPr>
        <w:t>s</w:t>
      </w:r>
      <w:r w:rsidRPr="00876CE4">
        <w:rPr>
          <w:rFonts w:ascii="Times New Roman" w:hAnsi="Times New Roman" w:cs="Times New Roman"/>
          <w:i/>
          <w:iCs/>
          <w:spacing w:val="9"/>
          <w:w w:val="105"/>
          <w:position w:val="-2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- 2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position w:val="1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4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2</w:t>
      </w:r>
      <w:r w:rsidRPr="00876CE4">
        <w:rPr>
          <w:rFonts w:ascii="Times New Roman" w:hAnsi="Times New Roman" w:cs="Times New Roman"/>
          <w:spacing w:val="-1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position w:val="1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6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position w:val="1"/>
          <w:sz w:val="24"/>
          <w:szCs w:val="24"/>
        </w:rPr>
        <w:t>.2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1"/>
          <w:sz w:val="24"/>
          <w:szCs w:val="24"/>
        </w:rPr>
        <w:t>Q</w:t>
      </w:r>
      <w:r w:rsidRPr="00876CE4">
        <w:rPr>
          <w:rFonts w:ascii="Times New Roman" w:hAnsi="Times New Roman" w:cs="Times New Roman"/>
          <w:i/>
          <w:iCs/>
          <w:spacing w:val="-1"/>
          <w:w w:val="105"/>
          <w:position w:val="-1"/>
          <w:sz w:val="24"/>
          <w:szCs w:val="24"/>
        </w:rPr>
        <w:t>s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D062A1">
      <w:pPr>
        <w:pStyle w:val="BodyText"/>
        <w:spacing w:before="56"/>
        <w:ind w:left="0" w:firstLine="0"/>
        <w:rPr>
          <w:sz w:val="24"/>
          <w:szCs w:val="24"/>
        </w:rPr>
      </w:pPr>
      <w:r w:rsidRPr="00876CE4">
        <w:rPr>
          <w:w w:val="105"/>
          <w:position w:val="-2"/>
          <w:sz w:val="24"/>
          <w:szCs w:val="24"/>
        </w:rPr>
        <w:t>267.</w:t>
      </w:r>
      <w:r w:rsidRPr="00876CE4">
        <w:rPr>
          <w:spacing w:val="1"/>
          <w:w w:val="105"/>
          <w:position w:val="-2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ol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services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per </w:t>
      </w:r>
      <w:r w:rsidRPr="00876CE4">
        <w:rPr>
          <w:spacing w:val="1"/>
          <w:w w:val="105"/>
          <w:sz w:val="24"/>
          <w:szCs w:val="24"/>
        </w:rPr>
        <w:t>week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weekly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ze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 $80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week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</w:p>
    <w:p w:rsidR="007C43D1" w:rsidRPr="00876CE4" w:rsidRDefault="007C43D1" w:rsidP="00D062A1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$100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  <w:r w:rsidRPr="00876CE4">
        <w:rPr>
          <w:spacing w:val="-5"/>
          <w:w w:val="105"/>
          <w:sz w:val="24"/>
          <w:szCs w:val="24"/>
        </w:rPr>
        <w:t xml:space="preserve"> Letting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summarizes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D062A1">
      <w:pPr>
        <w:rPr>
          <w:rFonts w:ascii="Times New Roman" w:hAnsi="Times New Roman" w:cs="Times New Roman"/>
          <w:i/>
          <w:iCs/>
          <w:spacing w:val="-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80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>100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>Y.</w:t>
      </w:r>
    </w:p>
    <w:p w:rsidR="007C43D1" w:rsidRPr="00876CE4" w:rsidRDefault="007C43D1" w:rsidP="00D062A1">
      <w:pPr>
        <w:rPr>
          <w:rFonts w:ascii="Times New Roman" w:hAnsi="Times New Roman" w:cs="Times New Roman"/>
          <w:spacing w:val="34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100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3"/>
          <w:w w:val="105"/>
          <w:sz w:val="24"/>
          <w:szCs w:val="24"/>
        </w:rPr>
        <w:t>.8</w:t>
      </w:r>
      <w:r w:rsidRPr="00876CE4">
        <w:rPr>
          <w:rFonts w:ascii="Times New Roman" w:hAnsi="Times New Roman" w:cs="Times New Roman"/>
          <w:i/>
          <w:iCs/>
          <w:spacing w:val="-13"/>
          <w:w w:val="105"/>
          <w:sz w:val="24"/>
          <w:szCs w:val="24"/>
        </w:rPr>
        <w:t>Y.</w:t>
      </w:r>
      <w:r w:rsidRPr="00876CE4">
        <w:rPr>
          <w:rFonts w:ascii="Times New Roman" w:hAnsi="Times New Roman" w:cs="Times New Roman"/>
          <w:i/>
          <w:iCs/>
          <w:spacing w:val="-3"/>
          <w:w w:val="103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C.</w:t>
      </w:r>
    </w:p>
    <w:p w:rsidR="007C43D1" w:rsidRPr="00876CE4" w:rsidRDefault="007C43D1" w:rsidP="00D062A1">
      <w:pPr>
        <w:rPr>
          <w:rFonts w:ascii="Times New Roman" w:hAnsi="Times New Roman" w:cs="Times New Roman"/>
          <w:i/>
          <w:iCs/>
          <w:spacing w:val="1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100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4"/>
          <w:w w:val="105"/>
          <w:sz w:val="24"/>
          <w:szCs w:val="24"/>
        </w:rPr>
        <w:t>80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>Y.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80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4"/>
          <w:w w:val="105"/>
          <w:sz w:val="24"/>
          <w:szCs w:val="24"/>
        </w:rPr>
        <w:t>.1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>Y.</w:t>
      </w:r>
    </w:p>
    <w:p w:rsidR="007C43D1" w:rsidRPr="00876CE4" w:rsidRDefault="007C43D1" w:rsidP="00D062A1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spacing w:before="112"/>
        <w:ind w:left="0" w:right="285" w:firstLine="0"/>
        <w:rPr>
          <w:sz w:val="24"/>
          <w:szCs w:val="24"/>
        </w:rPr>
      </w:pPr>
      <w:r w:rsidRPr="00876CE4">
        <w:rPr>
          <w:sz w:val="24"/>
          <w:szCs w:val="24"/>
        </w:rPr>
        <w:t>268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</w:t>
      </w:r>
      <w:r w:rsidRPr="00876CE4">
        <w:rPr>
          <w:spacing w:val="-4"/>
          <w:w w:val="105"/>
          <w:sz w:val="24"/>
          <w:szCs w:val="24"/>
        </w:rPr>
        <w:t>umed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none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 1,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2,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sets </w:t>
      </w:r>
      <w:r w:rsidRPr="00876CE4">
        <w:rPr>
          <w:w w:val="105"/>
          <w:sz w:val="24"/>
          <w:szCs w:val="24"/>
        </w:rPr>
        <w:t>1,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268" w:firstLine="0"/>
        <w:rPr>
          <w:w w:val="104"/>
          <w:position w:val="-2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269.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all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data </w:t>
      </w:r>
      <w:r w:rsidRPr="00876CE4">
        <w:rPr>
          <w:spacing w:val="-1"/>
          <w:w w:val="105"/>
          <w:sz w:val="24"/>
          <w:szCs w:val="24"/>
        </w:rPr>
        <w:t>sets.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data</w:t>
      </w:r>
      <w:r w:rsidRPr="00876CE4">
        <w:rPr>
          <w:spacing w:val="-1"/>
          <w:w w:val="105"/>
          <w:sz w:val="24"/>
          <w:szCs w:val="24"/>
        </w:rPr>
        <w:t xml:space="preserve"> sets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 xml:space="preserve">data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3,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270.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none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ata</w:t>
      </w:r>
      <w:r w:rsidRPr="00876CE4">
        <w:rPr>
          <w:spacing w:val="-1"/>
          <w:w w:val="105"/>
          <w:sz w:val="24"/>
          <w:szCs w:val="24"/>
        </w:rPr>
        <w:t xml:space="preserve"> sets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sets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w w:val="105"/>
          <w:sz w:val="24"/>
          <w:szCs w:val="24"/>
        </w:rPr>
        <w:t xml:space="preserve"> 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271.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equation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D062A1">
      <w:pPr>
        <w:rPr>
          <w:rFonts w:ascii="Times New Roman" w:hAnsi="Times New Roman" w:cs="Times New Roman"/>
          <w:spacing w:val="21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90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.5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spacing w:val="21"/>
          <w:w w:val="103"/>
          <w:sz w:val="24"/>
          <w:szCs w:val="24"/>
        </w:rPr>
        <w:t xml:space="preserve"> </w:t>
      </w:r>
    </w:p>
    <w:p w:rsidR="007C43D1" w:rsidRPr="00876CE4" w:rsidRDefault="007C43D1" w:rsidP="00D062A1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B.</w:t>
      </w:r>
      <w:r w:rsidRPr="00876CE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90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.5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C.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.5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.5</w:t>
      </w:r>
      <w:r w:rsidRPr="00876CE4">
        <w:rPr>
          <w:i/>
          <w:iCs/>
          <w:spacing w:val="-3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272.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set(s)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intercept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ze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ata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set</w:t>
      </w:r>
      <w:r w:rsidRPr="00876CE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5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 xml:space="preserve">data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sets </w:t>
      </w:r>
      <w:r w:rsidRPr="00876CE4">
        <w:rPr>
          <w:w w:val="105"/>
          <w:sz w:val="24"/>
          <w:szCs w:val="24"/>
        </w:rPr>
        <w:t>1,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5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268" w:firstLine="0"/>
        <w:rPr>
          <w:w w:val="104"/>
          <w:position w:val="-2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54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273.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Refe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equation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data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rPr>
          <w:rFonts w:ascii="Times New Roman" w:hAnsi="Times New Roman" w:cs="Times New Roman"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V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.5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B.</w:t>
      </w:r>
      <w:r w:rsidRPr="00876CE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-.5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V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C.</w:t>
      </w:r>
      <w:r w:rsidRPr="00876CE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V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V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2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U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68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274. </w:t>
      </w:r>
      <w:r w:rsidRPr="00876CE4">
        <w:rPr>
          <w:spacing w:val="-2"/>
          <w:w w:val="105"/>
          <w:sz w:val="24"/>
          <w:szCs w:val="24"/>
        </w:rPr>
        <w:t>Answ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wherein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123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85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68"/>
        <w:gridCol w:w="590"/>
        <w:gridCol w:w="590"/>
        <w:gridCol w:w="589"/>
        <w:gridCol w:w="569"/>
        <w:gridCol w:w="589"/>
        <w:gridCol w:w="576"/>
        <w:gridCol w:w="582"/>
        <w:gridCol w:w="583"/>
      </w:tblGrid>
      <w:tr w:rsidR="007C43D1" w:rsidRPr="00876CE4">
        <w:trPr>
          <w:trHeight w:val="20"/>
        </w:trPr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8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  <w:tc>
          <w:tcPr>
            <w:tcW w:w="1165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(5)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J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K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L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M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N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R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T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U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V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-15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-25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-35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-45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160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120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-55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</w:tr>
      <w:tr w:rsidR="007C43D1" w:rsidRPr="00876CE4">
        <w:trPr>
          <w:trHeight w:val="20"/>
        </w:trPr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200</w:t>
            </w:r>
          </w:p>
        </w:tc>
        <w:tc>
          <w:tcPr>
            <w:tcW w:w="56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59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150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589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-65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ups</w:t>
      </w:r>
      <w:r w:rsidRPr="00876CE4">
        <w:rPr>
          <w:spacing w:val="-3"/>
          <w:w w:val="105"/>
          <w:sz w:val="24"/>
          <w:szCs w:val="24"/>
        </w:rPr>
        <w:t>lopi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1,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2"/>
          <w:w w:val="105"/>
          <w:sz w:val="24"/>
          <w:szCs w:val="24"/>
        </w:rPr>
        <w:t xml:space="preserve"> 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2"/>
          <w:w w:val="105"/>
          <w:sz w:val="24"/>
          <w:szCs w:val="24"/>
        </w:rPr>
        <w:t xml:space="preserve"> 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2,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position w:val="-2"/>
          <w:sz w:val="24"/>
          <w:szCs w:val="24"/>
        </w:rPr>
        <w:t xml:space="preserve">275.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15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- 4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plotted,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-4.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+4.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+15.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-4.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Their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Meaning</w:t>
      </w:r>
      <w:r w:rsidRPr="00876CE4">
        <w:rPr>
          <w:sz w:val="24"/>
          <w:szCs w:val="24"/>
        </w:rPr>
        <w:t xml:space="preserve">276.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2.5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plotte</w:t>
      </w:r>
      <w:r w:rsidRPr="00876CE4">
        <w:rPr>
          <w:spacing w:val="-2"/>
          <w:w w:val="105"/>
          <w:sz w:val="24"/>
          <w:szCs w:val="24"/>
        </w:rPr>
        <w:t>d,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-10.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-7.5.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dow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loping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-10.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277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3.png" o:spid="_x0000_i1088" type="#_x0000_t75" style="width:207pt;height:204pt;visibility:visible">
            <v:imagedata r:id="rId5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6"/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>'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only.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bo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cept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neithe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cept.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278.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4.png" o:spid="_x0000_i1089" type="#_x0000_t75" style="width:207pt;height:205.5pt;visibility:visible">
            <v:imagedata r:id="rId6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X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Y</w:t>
      </w:r>
      <w:r w:rsidRPr="00876CE4">
        <w:rPr>
          <w:i/>
          <w:iCs/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elated.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279. 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5.png" o:spid="_x0000_i1090" type="#_x0000_t75" style="width:203.25pt;height:208.5pt;visibility:visible">
            <v:imagedata r:id="rId61" o:title=""/>
          </v:shape>
        </w:pic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9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position w:val="1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position w:val="1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0"/>
          <w:w w:val="105"/>
          <w:position w:val="1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nd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-1</w:t>
      </w:r>
      <w:r w:rsidRPr="00876CE4">
        <w:rPr>
          <w:rFonts w:ascii="Times New Roman" w:hAnsi="Times New Roman" w:cs="Times New Roman"/>
          <w:spacing w:val="-1"/>
          <w:w w:val="105"/>
          <w:position w:val="5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/</w:t>
      </w:r>
      <w:r w:rsidRPr="00876CE4">
        <w:rPr>
          <w:rFonts w:ascii="Times New Roman" w:hAnsi="Times New Roman" w:cs="Times New Roman"/>
          <w:spacing w:val="-1"/>
          <w:w w:val="105"/>
          <w:position w:val="-2"/>
          <w:sz w:val="24"/>
          <w:szCs w:val="24"/>
        </w:rPr>
        <w:t>3</w:t>
      </w:r>
      <w:r w:rsidRPr="00876CE4">
        <w:rPr>
          <w:rFonts w:ascii="Times New Roman" w:hAnsi="Times New Roman" w:cs="Times New Roman"/>
          <w:spacing w:val="3"/>
          <w:w w:val="105"/>
          <w:position w:val="-2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respectively.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10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position w:val="2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</w:t>
      </w:r>
      <w:r w:rsidRPr="00876CE4">
        <w:rPr>
          <w:w w:val="105"/>
          <w:position w:val="5"/>
          <w:sz w:val="24"/>
          <w:szCs w:val="24"/>
        </w:rPr>
        <w:t>1</w:t>
      </w:r>
      <w:r w:rsidRPr="00876CE4">
        <w:rPr>
          <w:w w:val="105"/>
          <w:sz w:val="24"/>
          <w:szCs w:val="24"/>
        </w:rPr>
        <w:t>/</w:t>
      </w:r>
      <w:r w:rsidRPr="00876CE4">
        <w:rPr>
          <w:w w:val="105"/>
          <w:position w:val="-2"/>
          <w:sz w:val="24"/>
          <w:szCs w:val="24"/>
        </w:rPr>
        <w:t xml:space="preserve">3 </w:t>
      </w:r>
      <w:r w:rsidRPr="00876CE4">
        <w:rPr>
          <w:spacing w:val="-1"/>
          <w:w w:val="105"/>
          <w:sz w:val="24"/>
          <w:szCs w:val="24"/>
        </w:rPr>
        <w:t>respectively.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10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position w:val="2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+</w:t>
      </w:r>
      <w:r w:rsidRPr="00876CE4">
        <w:rPr>
          <w:spacing w:val="-1"/>
          <w:w w:val="105"/>
          <w:position w:val="5"/>
          <w:sz w:val="24"/>
          <w:szCs w:val="24"/>
        </w:rPr>
        <w:t>3</w:t>
      </w:r>
      <w:r w:rsidRPr="00876CE4">
        <w:rPr>
          <w:spacing w:val="-1"/>
          <w:w w:val="105"/>
          <w:sz w:val="24"/>
          <w:szCs w:val="24"/>
        </w:rPr>
        <w:t>/</w:t>
      </w:r>
      <w:r w:rsidRPr="00876CE4">
        <w:rPr>
          <w:spacing w:val="-1"/>
          <w:w w:val="105"/>
          <w:position w:val="-2"/>
          <w:sz w:val="24"/>
          <w:szCs w:val="24"/>
        </w:rPr>
        <w:t>4</w:t>
      </w:r>
      <w:r w:rsidRPr="00876CE4">
        <w:rPr>
          <w:spacing w:val="3"/>
          <w:w w:val="105"/>
          <w:position w:val="-2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res</w:t>
      </w:r>
      <w:r w:rsidRPr="00876CE4">
        <w:rPr>
          <w:spacing w:val="-3"/>
          <w:w w:val="105"/>
          <w:sz w:val="24"/>
          <w:szCs w:val="24"/>
        </w:rPr>
        <w:t>pectively.</w:t>
      </w:r>
    </w:p>
    <w:p w:rsidR="007C43D1" w:rsidRPr="00876CE4" w:rsidRDefault="007C43D1" w:rsidP="008F00B7">
      <w:pPr>
        <w:pStyle w:val="BodyText"/>
        <w:tabs>
          <w:tab w:val="left" w:pos="328"/>
        </w:tabs>
        <w:spacing w:before="9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position w:val="2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+</w:t>
      </w:r>
      <w:r w:rsidRPr="00876CE4">
        <w:rPr>
          <w:spacing w:val="-2"/>
          <w:w w:val="105"/>
          <w:position w:val="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>/</w:t>
      </w:r>
      <w:r w:rsidRPr="00876CE4">
        <w:rPr>
          <w:spacing w:val="-2"/>
          <w:w w:val="105"/>
          <w:position w:val="-2"/>
          <w:sz w:val="24"/>
          <w:szCs w:val="24"/>
        </w:rPr>
        <w:t>4</w:t>
      </w:r>
      <w:r w:rsidRPr="00876CE4">
        <w:rPr>
          <w:spacing w:val="1"/>
          <w:w w:val="105"/>
          <w:position w:val="-2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respectively.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280.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6.png" o:spid="_x0000_i1091" type="#_x0000_t75" style="width:203.25pt;height:203.25pt;visibility:visible">
            <v:imagedata r:id="rId62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diagram,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equation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rPr>
          <w:rFonts w:ascii="Times New Roman" w:hAnsi="Times New Roman" w:cs="Times New Roman"/>
          <w:spacing w:val="23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1⅓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.</w:t>
      </w:r>
    </w:p>
    <w:p w:rsidR="007C43D1" w:rsidRPr="00876CE4" w:rsidRDefault="007C43D1" w:rsidP="00861955">
      <w:pPr>
        <w:rPr>
          <w:rFonts w:ascii="Times New Roman" w:hAnsi="Times New Roman" w:cs="Times New Roman"/>
          <w:spacing w:val="2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3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¾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spacing w:val="20"/>
          <w:w w:val="103"/>
          <w:sz w:val="24"/>
          <w:szCs w:val="24"/>
        </w:rPr>
        <w:t xml:space="preserve"> </w:t>
      </w:r>
    </w:p>
    <w:p w:rsidR="007C43D1" w:rsidRPr="00876CE4" w:rsidRDefault="007C43D1" w:rsidP="00861955">
      <w:pPr>
        <w:rPr>
          <w:rFonts w:ascii="Times New Roman" w:hAnsi="Times New Roman" w:cs="Times New Roman"/>
          <w:spacing w:val="2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C.</w:t>
      </w:r>
      <w:r w:rsidRPr="00876CE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¾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spacing w:val="20"/>
          <w:w w:val="103"/>
          <w:sz w:val="24"/>
          <w:szCs w:val="24"/>
        </w:rPr>
        <w:t xml:space="preserve"> 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=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+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1⅓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x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281.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release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r-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ngs-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expect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shift.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tighter</w:t>
      </w:r>
      <w:r w:rsidRPr="00876CE4">
        <w:rPr>
          <w:spacing w:val="-1"/>
          <w:w w:val="105"/>
          <w:sz w:val="24"/>
          <w:szCs w:val="24"/>
        </w:rPr>
        <w:t xml:space="preserve"> fit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282.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week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equation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-1"/>
          <w:w w:val="105"/>
          <w:sz w:val="24"/>
          <w:szCs w:val="24"/>
        </w:rPr>
        <w:t xml:space="preserve"> .02</w:t>
      </w:r>
      <w:r w:rsidRPr="00876CE4">
        <w:rPr>
          <w:i/>
          <w:iCs/>
          <w:spacing w:val="-1"/>
          <w:w w:val="105"/>
          <w:sz w:val="24"/>
          <w:szCs w:val="24"/>
        </w:rPr>
        <w:t>Q</w:t>
      </w:r>
      <w:r w:rsidRPr="00876CE4">
        <w:rPr>
          <w:i/>
          <w:iCs/>
          <w:spacing w:val="-1"/>
          <w:w w:val="105"/>
          <w:position w:val="-2"/>
          <w:sz w:val="24"/>
          <w:szCs w:val="24"/>
        </w:rPr>
        <w:t>d</w:t>
      </w:r>
      <w:r w:rsidRPr="00876CE4">
        <w:rPr>
          <w:spacing w:val="-1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Q</w:t>
      </w:r>
      <w:r w:rsidRPr="00876CE4">
        <w:rPr>
          <w:i/>
          <w:iCs/>
          <w:spacing w:val="-2"/>
          <w:w w:val="105"/>
          <w:position w:val="-2"/>
          <w:sz w:val="24"/>
          <w:szCs w:val="24"/>
        </w:rPr>
        <w:t>d</w:t>
      </w:r>
      <w:r w:rsidRPr="00876CE4">
        <w:rPr>
          <w:i/>
          <w:iCs/>
          <w:spacing w:val="11"/>
          <w:w w:val="105"/>
          <w:position w:val="-2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week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is</w:t>
      </w:r>
      <w:r w:rsidRPr="00876CE4">
        <w:rPr>
          <w:spacing w:val="91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mation,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800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week.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 xml:space="preserve">more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low </w:t>
      </w:r>
      <w:r w:rsidRPr="00876CE4">
        <w:rPr>
          <w:spacing w:val="1"/>
          <w:w w:val="105"/>
          <w:sz w:val="24"/>
          <w:szCs w:val="24"/>
        </w:rPr>
        <w:t>price.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pizza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$6,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fewer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izza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</w:t>
      </w:r>
      <w:r w:rsidRPr="00876CE4">
        <w:rPr>
          <w:spacing w:val="-3"/>
          <w:w w:val="105"/>
          <w:sz w:val="24"/>
          <w:szCs w:val="24"/>
        </w:rPr>
        <w:t>rc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week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283.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7.png" o:spid="_x0000_i1092" type="#_x0000_t75" style="width:289.5pt;height:203.25pt;visibility:visible">
            <v:imagedata r:id="rId6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i/>
          <w:iCs/>
          <w:spacing w:val="-1"/>
          <w:w w:val="105"/>
          <w:sz w:val="24"/>
          <w:szCs w:val="24"/>
        </w:rPr>
        <w:t>ZZ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A</w:t>
      </w:r>
      <w:r w:rsidRPr="00876CE4">
        <w:rPr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app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oximately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pStyle w:val="BodyText"/>
        <w:spacing w:before="0"/>
        <w:ind w:left="0" w:firstLine="0"/>
        <w:jc w:val="both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+2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61955">
      <w:pPr>
        <w:pStyle w:val="BodyText"/>
        <w:spacing w:before="0"/>
        <w:ind w:left="0" w:firstLine="0"/>
        <w:jc w:val="both"/>
        <w:rPr>
          <w:spacing w:val="21"/>
          <w:w w:val="103"/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+2½.</w:t>
      </w:r>
      <w:r w:rsidRPr="00876CE4">
        <w:rPr>
          <w:spacing w:val="21"/>
          <w:w w:val="103"/>
          <w:sz w:val="24"/>
          <w:szCs w:val="24"/>
        </w:rPr>
        <w:t xml:space="preserve"> </w:t>
      </w:r>
    </w:p>
    <w:p w:rsidR="007C43D1" w:rsidRPr="00876CE4" w:rsidRDefault="007C43D1" w:rsidP="00861955">
      <w:pPr>
        <w:pStyle w:val="BodyText"/>
        <w:spacing w:before="0"/>
        <w:ind w:left="0" w:firstLine="0"/>
        <w:jc w:val="both"/>
        <w:rPr>
          <w:spacing w:val="21"/>
          <w:w w:val="104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-2½.</w:t>
      </w:r>
      <w:r w:rsidRPr="00876CE4">
        <w:rPr>
          <w:spacing w:val="21"/>
          <w:w w:val="104"/>
          <w:sz w:val="24"/>
          <w:szCs w:val="24"/>
        </w:rPr>
        <w:t xml:space="preserve"> </w:t>
      </w:r>
    </w:p>
    <w:p w:rsidR="007C43D1" w:rsidRPr="00876CE4" w:rsidRDefault="007C43D1" w:rsidP="00861955">
      <w:pPr>
        <w:pStyle w:val="BodyText"/>
        <w:spacing w:before="0"/>
        <w:ind w:left="0" w:firstLine="0"/>
        <w:jc w:val="both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+4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61955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61955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61955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61955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861955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61955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284.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8.png" o:spid="_x0000_i1093" type="#_x0000_t75" style="width:289.5pt;height:204pt;visibility:visible">
            <v:imagedata r:id="rId64" o:title=""/>
          </v:shape>
        </w:pic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i/>
          <w:iCs/>
          <w:spacing w:val="-1"/>
          <w:w w:val="105"/>
          <w:sz w:val="24"/>
          <w:szCs w:val="24"/>
        </w:rPr>
        <w:t>ZZ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B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is: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infinity.</w:t>
      </w:r>
    </w:p>
    <w:p w:rsidR="007C43D1" w:rsidRPr="00876CE4" w:rsidRDefault="007C43D1" w:rsidP="00861955">
      <w:pPr>
        <w:pStyle w:val="BodyText"/>
        <w:spacing w:before="0"/>
        <w:ind w:left="0" w:firstLine="0"/>
        <w:rPr>
          <w:spacing w:val="20"/>
          <w:w w:val="103"/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  <w:r w:rsidRPr="00876CE4">
        <w:rPr>
          <w:spacing w:val="20"/>
          <w:w w:val="103"/>
          <w:sz w:val="24"/>
          <w:szCs w:val="24"/>
        </w:rPr>
        <w:t xml:space="preserve"> </w:t>
      </w:r>
    </w:p>
    <w:p w:rsidR="007C43D1" w:rsidRPr="00876CE4" w:rsidRDefault="007C43D1" w:rsidP="00861955">
      <w:pPr>
        <w:pStyle w:val="BodyText"/>
        <w:spacing w:before="0"/>
        <w:ind w:left="0" w:firstLine="0"/>
        <w:rPr>
          <w:spacing w:val="22"/>
          <w:w w:val="103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+1.</w:t>
      </w:r>
      <w:r w:rsidRPr="00876CE4">
        <w:rPr>
          <w:spacing w:val="22"/>
          <w:w w:val="103"/>
          <w:sz w:val="24"/>
          <w:szCs w:val="24"/>
        </w:rPr>
        <w:t xml:space="preserve"> </w:t>
      </w:r>
    </w:p>
    <w:p w:rsidR="007C43D1" w:rsidRPr="00876CE4" w:rsidRDefault="007C43D1" w:rsidP="00861955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EA47FC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285.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69.png" o:spid="_x0000_i1094" type="#_x0000_t75" style="width:285pt;height:207pt;visibility:visible">
            <v:imagedata r:id="rId65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5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diag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am.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i/>
          <w:iCs/>
          <w:spacing w:val="-1"/>
          <w:w w:val="105"/>
          <w:sz w:val="24"/>
          <w:szCs w:val="24"/>
        </w:rPr>
        <w:t>ZZ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C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app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oximately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-4.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-2.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position w:val="2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position w:val="2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position w:val="2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-2</w:t>
      </w:r>
      <w:r w:rsidRPr="00876CE4">
        <w:rPr>
          <w:rFonts w:ascii="Cambria Math" w:eastAsia="Arial Unicode MS" w:hAnsi="Cambria Math" w:cs="Cambria Math"/>
          <w:spacing w:val="1"/>
          <w:w w:val="105"/>
          <w:sz w:val="24"/>
          <w:szCs w:val="24"/>
        </w:rPr>
        <w:t>⅖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+3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286.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parallel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f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inite.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-h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>f.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287.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parallel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ite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hal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288. </w:t>
      </w:r>
      <w:r w:rsidRPr="00876CE4">
        <w:rPr>
          <w:w w:val="105"/>
          <w:sz w:val="24"/>
          <w:szCs w:val="24"/>
        </w:rPr>
        <w:t>Slopes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especially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</w:t>
      </w:r>
      <w:r w:rsidRPr="00876CE4">
        <w:rPr>
          <w:spacing w:val="-3"/>
          <w:w w:val="105"/>
          <w:sz w:val="24"/>
          <w:szCs w:val="24"/>
        </w:rPr>
        <w:t>sur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tell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preferred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negative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output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city.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6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289.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st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spacing w:val="-1"/>
          <w:w w:val="105"/>
          <w:sz w:val="24"/>
          <w:szCs w:val="24"/>
        </w:rPr>
        <w:t xml:space="preserve"> individuals,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expand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them.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attain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minimum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6"/>
          <w:w w:val="105"/>
          <w:sz w:val="24"/>
          <w:szCs w:val="24"/>
        </w:rPr>
        <w:t>maximize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satisfaction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underlies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 xml:space="preserve">all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death.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taxe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risk.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sc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arcit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291.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recurring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theme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 xml:space="preserve">have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limited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 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292. 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eque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 xml:space="preserve">ce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carcit</w:t>
      </w:r>
      <w:r w:rsidRPr="00876CE4">
        <w:rPr>
          <w:spacing w:val="-2"/>
          <w:w w:val="105"/>
          <w:sz w:val="24"/>
          <w:szCs w:val="24"/>
        </w:rPr>
        <w:t>y,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ever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enough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6"/>
          <w:w w:val="105"/>
          <w:sz w:val="24"/>
          <w:szCs w:val="24"/>
        </w:rPr>
        <w:t xml:space="preserve"> anything.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have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all."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 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293.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2"/>
          <w:w w:val="105"/>
          <w:sz w:val="24"/>
          <w:szCs w:val="24"/>
        </w:rPr>
        <w:t xml:space="preserve"> "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2"/>
          <w:w w:val="105"/>
          <w:sz w:val="24"/>
          <w:szCs w:val="24"/>
        </w:rPr>
        <w:t xml:space="preserve"> su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up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"freebies"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giveaways.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Sometimes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take</w:t>
      </w:r>
      <w:r w:rsidRPr="00876CE4">
        <w:rPr>
          <w:spacing w:val="-2"/>
          <w:w w:val="105"/>
          <w:sz w:val="24"/>
          <w:szCs w:val="24"/>
        </w:rPr>
        <w:t xml:space="preserve"> fr</w:t>
      </w:r>
      <w:r w:rsidRPr="00876CE4">
        <w:rPr>
          <w:spacing w:val="-3"/>
          <w:w w:val="105"/>
          <w:sz w:val="24"/>
          <w:szCs w:val="24"/>
        </w:rPr>
        <w:t>iend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lunch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them.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 xml:space="preserve">All </w:t>
      </w:r>
      <w:r w:rsidRPr="00876CE4">
        <w:rPr>
          <w:spacing w:val="-4"/>
          <w:w w:val="105"/>
          <w:sz w:val="24"/>
          <w:szCs w:val="24"/>
        </w:rPr>
        <w:t>item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lu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menu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willing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7"/>
          <w:w w:val="105"/>
          <w:sz w:val="24"/>
          <w:szCs w:val="24"/>
        </w:rPr>
        <w:t>them.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294.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lunch"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go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</w:t>
      </w:r>
      <w:r w:rsidRPr="00876CE4">
        <w:rPr>
          <w:spacing w:val="-3"/>
          <w:w w:val="105"/>
          <w:sz w:val="24"/>
          <w:szCs w:val="24"/>
        </w:rPr>
        <w:t>nkr</w:t>
      </w:r>
      <w:r w:rsidRPr="00876CE4">
        <w:rPr>
          <w:spacing w:val="-4"/>
          <w:w w:val="105"/>
          <w:sz w:val="24"/>
          <w:szCs w:val="24"/>
        </w:rPr>
        <w:t>upt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ed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4"/>
          <w:w w:val="105"/>
          <w:sz w:val="24"/>
          <w:szCs w:val="24"/>
        </w:rPr>
        <w:t xml:space="preserve"> lunche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thought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lunch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4"/>
          <w:w w:val="105"/>
          <w:sz w:val="24"/>
          <w:szCs w:val="24"/>
        </w:rPr>
        <w:t xml:space="preserve"> lunche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lunches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attract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tomer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marketing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ploy.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5"/>
          <w:w w:val="105"/>
          <w:sz w:val="24"/>
          <w:szCs w:val="24"/>
        </w:rPr>
        <w:t>getting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ence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materials</w:t>
      </w:r>
      <w:r w:rsidRPr="00876CE4">
        <w:rPr>
          <w:spacing w:val="-3"/>
          <w:w w:val="105"/>
          <w:sz w:val="24"/>
          <w:szCs w:val="24"/>
        </w:rPr>
        <w:t xml:space="preserve"> 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getting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do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5"/>
          <w:w w:val="105"/>
          <w:sz w:val="24"/>
          <w:szCs w:val="24"/>
        </w:rPr>
        <w:t>getting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something.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296.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assu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"purposefu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avi</w:t>
      </w:r>
      <w:r w:rsidRPr="00876CE4">
        <w:rPr>
          <w:spacing w:val="-2"/>
          <w:w w:val="105"/>
          <w:sz w:val="24"/>
          <w:szCs w:val="24"/>
        </w:rPr>
        <w:t>or,"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means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pursu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acti</w:t>
      </w:r>
      <w:r w:rsidRPr="00876CE4">
        <w:rPr>
          <w:spacing w:val="-2"/>
          <w:w w:val="105"/>
          <w:sz w:val="24"/>
          <w:szCs w:val="24"/>
        </w:rPr>
        <w:t>ons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well-being.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complete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minimal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emotion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hou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making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logical</w:t>
      </w:r>
      <w:r w:rsidRPr="00876CE4">
        <w:rPr>
          <w:spacing w:val="-4"/>
          <w:w w:val="105"/>
          <w:sz w:val="24"/>
          <w:szCs w:val="24"/>
        </w:rPr>
        <w:t xml:space="preserve"> 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"purpos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fu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tend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stick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period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ingle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behave.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believe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sometime</w:t>
      </w:r>
      <w:r w:rsidRPr="00876CE4">
        <w:rPr>
          <w:spacing w:val="-3"/>
          <w:w w:val="105"/>
          <w:sz w:val="24"/>
          <w:szCs w:val="24"/>
        </w:rPr>
        <w:t>s behave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impul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ively.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person's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fro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r's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nfor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di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298.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behavio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assume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self-interest.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me </w:t>
      </w:r>
      <w:r w:rsidRPr="00876CE4">
        <w:rPr>
          <w:spacing w:val="1"/>
          <w:w w:val="105"/>
          <w:sz w:val="24"/>
          <w:szCs w:val="24"/>
        </w:rPr>
        <w:t>desired</w:t>
      </w:r>
      <w:r w:rsidRPr="00876CE4">
        <w:rPr>
          <w:spacing w:val="-5"/>
          <w:w w:val="105"/>
          <w:sz w:val="24"/>
          <w:szCs w:val="24"/>
        </w:rPr>
        <w:t xml:space="preserve"> outcome.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quite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selfish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concerned about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othe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have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need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6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299.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tate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chooses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build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roads,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ed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ong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public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educati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progr</w:t>
      </w:r>
      <w:r w:rsidRPr="00876CE4">
        <w:rPr>
          <w:spacing w:val="-3"/>
          <w:w w:val="105"/>
          <w:sz w:val="24"/>
          <w:szCs w:val="24"/>
        </w:rPr>
        <w:t>am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d</w:t>
      </w:r>
      <w:r w:rsidRPr="00876CE4">
        <w:rPr>
          <w:spacing w:val="-4"/>
          <w:w w:val="105"/>
          <w:sz w:val="24"/>
          <w:szCs w:val="24"/>
        </w:rPr>
        <w:t xml:space="preserve">ilemma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115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2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pen</w:t>
      </w:r>
      <w:r w:rsidRPr="00876CE4">
        <w:rPr>
          <w:spacing w:val="-2"/>
          <w:w w:val="105"/>
          <w:sz w:val="24"/>
          <w:szCs w:val="24"/>
        </w:rPr>
        <w:t>ses.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unintended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</w:t>
      </w:r>
      <w:r w:rsidRPr="00876CE4">
        <w:rPr>
          <w:spacing w:val="-3"/>
          <w:w w:val="105"/>
          <w:sz w:val="24"/>
          <w:szCs w:val="24"/>
        </w:rPr>
        <w:t>ue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ucting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public</w:t>
      </w:r>
      <w:r w:rsidRPr="00876CE4">
        <w:rPr>
          <w:spacing w:val="-4"/>
          <w:w w:val="105"/>
          <w:sz w:val="24"/>
          <w:szCs w:val="24"/>
        </w:rPr>
        <w:t xml:space="preserve"> high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 xml:space="preserve">ors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ucti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  <w:r w:rsidRPr="00876CE4">
        <w:rPr>
          <w:spacing w:val="-2"/>
          <w:w w:val="105"/>
          <w:sz w:val="24"/>
          <w:szCs w:val="24"/>
        </w:rPr>
        <w:t xml:space="preserve"> 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highway.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sacrificed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highway.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expected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cti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ghw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ear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shor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driving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distances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ghw</w:t>
      </w:r>
      <w:r w:rsidRPr="00876CE4">
        <w:rPr>
          <w:spacing w:val="-4"/>
          <w:w w:val="105"/>
          <w:sz w:val="24"/>
          <w:szCs w:val="24"/>
        </w:rPr>
        <w:t>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lete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smokes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cigarettes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im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 who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nh</w:t>
      </w:r>
      <w:r w:rsidRPr="00876CE4">
        <w:rPr>
          <w:spacing w:val="-3"/>
          <w:w w:val="105"/>
          <w:sz w:val="24"/>
          <w:szCs w:val="24"/>
        </w:rPr>
        <w:t xml:space="preserve">ale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ond-h</w:t>
      </w:r>
      <w:r w:rsidRPr="00876CE4">
        <w:rPr>
          <w:spacing w:val="-3"/>
          <w:w w:val="105"/>
          <w:sz w:val="24"/>
          <w:szCs w:val="24"/>
        </w:rPr>
        <w:t>an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smoke.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bought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tead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cigarettes.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ciga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ette</w:t>
      </w:r>
      <w:r w:rsidRPr="00876CE4">
        <w:rPr>
          <w:spacing w:val="-4"/>
          <w:w w:val="105"/>
          <w:sz w:val="24"/>
          <w:szCs w:val="24"/>
        </w:rPr>
        <w:t xml:space="preserve"> taxe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paid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consumer.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complementary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lighter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ht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ciga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ette </w:t>
      </w:r>
      <w:r w:rsidRPr="00876CE4">
        <w:rPr>
          <w:spacing w:val="-1"/>
          <w:w w:val="105"/>
          <w:sz w:val="24"/>
          <w:szCs w:val="24"/>
        </w:rPr>
        <w:t>holders.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302.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anal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zi</w:t>
      </w:r>
      <w:r w:rsidRPr="00876CE4">
        <w:rPr>
          <w:spacing w:val="-3"/>
          <w:w w:val="105"/>
          <w:sz w:val="24"/>
          <w:szCs w:val="24"/>
        </w:rPr>
        <w:t>ng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peripheral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element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action.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minor</w:t>
      </w:r>
      <w:r w:rsidRPr="00876CE4">
        <w:rPr>
          <w:spacing w:val="-1"/>
          <w:w w:val="105"/>
          <w:sz w:val="24"/>
          <w:szCs w:val="24"/>
        </w:rPr>
        <w:t xml:space="preserve"> aspects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issue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decision.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emoti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psy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acet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303.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synonym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marginal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additional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basic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minor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another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say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"marginal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acti</w:t>
      </w:r>
      <w:r w:rsidRPr="00876CE4">
        <w:rPr>
          <w:spacing w:val="-2"/>
          <w:w w:val="105"/>
          <w:sz w:val="24"/>
          <w:szCs w:val="24"/>
        </w:rPr>
        <w:t>on"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up, once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taken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unintended</w:t>
      </w:r>
      <w:r w:rsidRPr="00876CE4">
        <w:rPr>
          <w:spacing w:val="-4"/>
          <w:w w:val="105"/>
          <w:sz w:val="24"/>
          <w:szCs w:val="24"/>
        </w:rPr>
        <w:t xml:space="preserve"> gain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taking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bene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accruing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othe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extra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benefits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ulting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action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305.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ia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buy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book.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ia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book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enough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to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book.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book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book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book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its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306. </w:t>
      </w:r>
      <w:r w:rsidRPr="00876CE4">
        <w:rPr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w w:val="105"/>
          <w:sz w:val="24"/>
          <w:szCs w:val="24"/>
        </w:rPr>
        <w:t>perspective,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life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 xml:space="preserve">ded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nsur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 covera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ative.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 in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ance </w:t>
      </w:r>
      <w:r w:rsidRPr="00876CE4">
        <w:rPr>
          <w:spacing w:val="-1"/>
          <w:w w:val="105"/>
          <w:sz w:val="24"/>
          <w:szCs w:val="24"/>
        </w:rPr>
        <w:t>coverage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ce </w:t>
      </w:r>
      <w:r w:rsidRPr="00876CE4">
        <w:rPr>
          <w:spacing w:val="-1"/>
          <w:w w:val="105"/>
          <w:sz w:val="24"/>
          <w:szCs w:val="24"/>
        </w:rPr>
        <w:t>coverage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ance </w:t>
      </w:r>
      <w:r w:rsidRPr="00876CE4">
        <w:rPr>
          <w:spacing w:val="-1"/>
          <w:w w:val="105"/>
          <w:sz w:val="24"/>
          <w:szCs w:val="24"/>
        </w:rPr>
        <w:t>coverage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payment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 </w:t>
      </w:r>
      <w:r w:rsidRPr="00876CE4">
        <w:rPr>
          <w:spacing w:val="-1"/>
          <w:w w:val="105"/>
          <w:sz w:val="24"/>
          <w:szCs w:val="24"/>
        </w:rPr>
        <w:t>coverage.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307. </w:t>
      </w:r>
      <w:r w:rsidRPr="00876CE4">
        <w:rPr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perspective,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go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movi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tea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 test</w:t>
      </w:r>
      <w:r w:rsidRPr="00876CE4">
        <w:rPr>
          <w:spacing w:val="-2"/>
          <w:w w:val="105"/>
          <w:sz w:val="24"/>
          <w:szCs w:val="24"/>
        </w:rPr>
        <w:t xml:space="preserve">,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nt's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thinking,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movi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</w:t>
      </w:r>
      <w:r w:rsidRPr="00876CE4">
        <w:rPr>
          <w:spacing w:val="-2"/>
          <w:w w:val="105"/>
          <w:sz w:val="24"/>
          <w:szCs w:val="24"/>
        </w:rPr>
        <w:t>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movi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studying.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308. </w:t>
      </w:r>
      <w:r w:rsidRPr="00876CE4">
        <w:rPr>
          <w:w w:val="105"/>
          <w:sz w:val="24"/>
          <w:szCs w:val="24"/>
        </w:rPr>
        <w:t>From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w w:val="105"/>
          <w:sz w:val="24"/>
          <w:szCs w:val="24"/>
        </w:rPr>
        <w:t>perspective,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ast</w:t>
      </w:r>
      <w:r w:rsidRPr="00876CE4">
        <w:rPr>
          <w:spacing w:val="-2"/>
          <w:w w:val="105"/>
          <w:sz w:val="24"/>
          <w:szCs w:val="24"/>
        </w:rPr>
        <w:t>-f</w:t>
      </w:r>
      <w:r w:rsidRPr="00876CE4">
        <w:rPr>
          <w:spacing w:val="-3"/>
          <w:w w:val="105"/>
          <w:sz w:val="24"/>
          <w:szCs w:val="24"/>
        </w:rPr>
        <w:t>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long, 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have </w:t>
      </w:r>
      <w:r w:rsidRPr="00876CE4">
        <w:rPr>
          <w:spacing w:val="-3"/>
          <w:w w:val="105"/>
          <w:sz w:val="24"/>
          <w:szCs w:val="24"/>
        </w:rPr>
        <w:t>concluded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waiting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eating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ant.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waiting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eati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7"/>
          <w:w w:val="105"/>
          <w:sz w:val="24"/>
          <w:szCs w:val="24"/>
        </w:rPr>
        <w:t>management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exhibiting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irrational behavior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management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making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309.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planati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drop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start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tuition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attend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expected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3"/>
          <w:w w:val="105"/>
          <w:sz w:val="24"/>
          <w:szCs w:val="24"/>
        </w:rPr>
        <w:t xml:space="preserve"> 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 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starting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busine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low </w:t>
      </w:r>
      <w:r w:rsidRPr="00876CE4">
        <w:rPr>
          <w:spacing w:val="-1"/>
          <w:w w:val="105"/>
          <w:sz w:val="24"/>
          <w:szCs w:val="24"/>
        </w:rPr>
        <w:t xml:space="preserve">later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life.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310.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maj</w:t>
      </w:r>
      <w:r w:rsidRPr="00876CE4">
        <w:rPr>
          <w:spacing w:val="-2"/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basis?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transportation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job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expen</w:t>
      </w:r>
      <w:r w:rsidRPr="00876CE4">
        <w:rPr>
          <w:spacing w:val="-2"/>
          <w:w w:val="105"/>
          <w:sz w:val="24"/>
          <w:szCs w:val="24"/>
        </w:rPr>
        <w:t>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(room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board)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attend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forgone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earned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work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job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earned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ee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15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311.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process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observing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real-world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developing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hy</w:t>
      </w:r>
      <w:r w:rsidRPr="00876CE4">
        <w:rPr>
          <w:spacing w:val="-4"/>
          <w:w w:val="105"/>
          <w:sz w:val="24"/>
          <w:szCs w:val="24"/>
        </w:rPr>
        <w:t>pot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then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theories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>timati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method.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312.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 model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purpos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simplification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ealit</w:t>
      </w:r>
      <w:r w:rsidRPr="00876CE4">
        <w:rPr>
          <w:spacing w:val="-2"/>
          <w:w w:val="105"/>
          <w:sz w:val="24"/>
          <w:szCs w:val="24"/>
        </w:rPr>
        <w:t>y,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function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cl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und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predicting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org</w:t>
      </w:r>
      <w:r w:rsidRPr="00876CE4">
        <w:rPr>
          <w:spacing w:val="-4"/>
          <w:w w:val="105"/>
          <w:sz w:val="24"/>
          <w:szCs w:val="24"/>
        </w:rPr>
        <w:t>anization.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anal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4"/>
          <w:w w:val="105"/>
          <w:sz w:val="24"/>
          <w:szCs w:val="24"/>
        </w:rPr>
        <w:t>zi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behavior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pical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average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ecasting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random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event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acy.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313.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principle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"unemployment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tend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into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recession"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</w:t>
      </w:r>
      <w:r w:rsidRPr="00876CE4">
        <w:rPr>
          <w:spacing w:val="-4"/>
          <w:w w:val="105"/>
          <w:sz w:val="24"/>
          <w:szCs w:val="24"/>
        </w:rPr>
        <w:t>umption.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gene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alization.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314.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model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reflect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ealit</w:t>
      </w:r>
      <w:r w:rsidRPr="00876CE4">
        <w:rPr>
          <w:spacing w:val="-2"/>
          <w:w w:val="105"/>
          <w:sz w:val="24"/>
          <w:szCs w:val="24"/>
        </w:rPr>
        <w:t>y,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tea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1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simplifications.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ade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ffs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judgments.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predictions.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role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eor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add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realism.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prove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theory.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cover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lif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realit</w:t>
      </w:r>
      <w:r w:rsidRPr="00876CE4">
        <w:rPr>
          <w:spacing w:val="-2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tabs>
          <w:tab w:val="left" w:pos="421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3"/>
          <w:sz w:val="24"/>
          <w:szCs w:val="24"/>
        </w:rPr>
        <w:t xml:space="preserve">316.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Another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way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y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i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ng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"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ceteris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paribus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"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equal.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eality.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tabs>
          <w:tab w:val="left" w:pos="422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3"/>
          <w:sz w:val="24"/>
          <w:szCs w:val="24"/>
        </w:rPr>
        <w:t xml:space="preserve">317.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purpose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ceteris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paribus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ssu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m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p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ti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us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ec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ono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mic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a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al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is 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is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t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avoid</w:t>
      </w:r>
      <w:r w:rsidRPr="00876CE4">
        <w:rPr>
          <w:spacing w:val="-6"/>
          <w:w w:val="105"/>
          <w:sz w:val="24"/>
          <w:szCs w:val="24"/>
        </w:rPr>
        <w:t xml:space="preserve"> making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statement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tingui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microeconomi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relevant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acto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certain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318.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iculty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applying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method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history.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6"/>
          <w:w w:val="105"/>
          <w:sz w:val="24"/>
          <w:szCs w:val="24"/>
        </w:rPr>
        <w:t xml:space="preserve"> method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predictable.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controlled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laboratory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expe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iment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of</w:t>
      </w:r>
      <w:r w:rsidRPr="00876CE4">
        <w:rPr>
          <w:spacing w:val="-4"/>
          <w:w w:val="105"/>
          <w:sz w:val="24"/>
          <w:szCs w:val="24"/>
        </w:rPr>
        <w:t>ten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feasible.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319.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</w:t>
      </w:r>
      <w:r w:rsidRPr="00876CE4">
        <w:rPr>
          <w:spacing w:val="-3"/>
          <w:w w:val="105"/>
          <w:sz w:val="24"/>
          <w:szCs w:val="24"/>
        </w:rPr>
        <w:t>ro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salaries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inancial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executive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be</w:t>
      </w:r>
      <w:r w:rsidRPr="00876CE4">
        <w:rPr>
          <w:spacing w:val="-3"/>
          <w:w w:val="105"/>
          <w:sz w:val="24"/>
          <w:szCs w:val="24"/>
        </w:rPr>
        <w:t xml:space="preserve"> regulated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government?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age</w:t>
      </w:r>
      <w:r w:rsidRPr="00876CE4">
        <w:rPr>
          <w:spacing w:val="-4"/>
          <w:w w:val="105"/>
          <w:sz w:val="24"/>
          <w:szCs w:val="24"/>
        </w:rPr>
        <w:t xml:space="preserve"> demand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</w:t>
      </w:r>
      <w:r w:rsidRPr="00876CE4">
        <w:rPr>
          <w:spacing w:val="-4"/>
          <w:w w:val="105"/>
          <w:sz w:val="24"/>
          <w:szCs w:val="24"/>
        </w:rPr>
        <w:t xml:space="preserve"> cont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ibuting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lation?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least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automobile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trucks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chip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compute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320.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em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national</w:t>
      </w:r>
      <w:r w:rsidRPr="00876CE4">
        <w:rPr>
          <w:spacing w:val="-1"/>
          <w:w w:val="105"/>
          <w:sz w:val="24"/>
          <w:szCs w:val="24"/>
        </w:rPr>
        <w:t xml:space="preserve"> 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experiencing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lation?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type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electronic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reader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tablet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buy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ag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egate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ear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year?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321.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example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macroecon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dus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U.S.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ob</w:t>
      </w:r>
      <w:r w:rsidRPr="00876CE4">
        <w:rPr>
          <w:spacing w:val="-3"/>
          <w:w w:val="105"/>
          <w:sz w:val="24"/>
          <w:szCs w:val="24"/>
        </w:rPr>
        <w:t>ile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ndus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ry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incentiv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health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nation?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policies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ecomme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tim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lati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3"/>
          <w:w w:val="105"/>
          <w:sz w:val="24"/>
          <w:szCs w:val="24"/>
        </w:rPr>
        <w:t>grow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market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condition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expected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milk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this</w:t>
      </w:r>
      <w:r w:rsidRPr="00876CE4">
        <w:rPr>
          <w:spacing w:val="-1"/>
          <w:w w:val="105"/>
          <w:sz w:val="24"/>
          <w:szCs w:val="24"/>
        </w:rPr>
        <w:t xml:space="preserve"> year?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Federal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deficit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J</w:t>
      </w:r>
      <w:r w:rsidRPr="00876CE4">
        <w:rPr>
          <w:spacing w:val="-3"/>
          <w:w w:val="105"/>
          <w:sz w:val="24"/>
          <w:szCs w:val="24"/>
        </w:rPr>
        <w:t>apan?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merger</w:t>
      </w:r>
      <w:r w:rsidRPr="00876CE4">
        <w:rPr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airlines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lead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air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travel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factors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ibuting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federal </w:t>
      </w:r>
      <w:r w:rsidRPr="00876CE4">
        <w:rPr>
          <w:spacing w:val="-5"/>
          <w:w w:val="105"/>
          <w:sz w:val="24"/>
          <w:szCs w:val="24"/>
        </w:rPr>
        <w:t>government's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debt?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 xml:space="preserve">Will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emain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stable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323.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>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>tion?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Is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volume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upon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wine?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5"/>
          <w:w w:val="105"/>
          <w:sz w:val="24"/>
          <w:szCs w:val="24"/>
        </w:rPr>
        <w:t xml:space="preserve"> government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pending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luence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 xml:space="preserve">Is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asi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power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dollar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today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2008?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ques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macroecon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corporation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pon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tomer</w:t>
      </w:r>
      <w:r w:rsidRPr="00876CE4">
        <w:rPr>
          <w:spacing w:val="-3"/>
          <w:w w:val="105"/>
          <w:sz w:val="24"/>
          <w:szCs w:val="24"/>
        </w:rPr>
        <w:t>s?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boycott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 xml:space="preserve">ective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price?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deficit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public</w:t>
      </w:r>
      <w:r w:rsidRPr="00876CE4">
        <w:rPr>
          <w:spacing w:val="-4"/>
          <w:w w:val="105"/>
          <w:sz w:val="24"/>
          <w:szCs w:val="24"/>
        </w:rPr>
        <w:t xml:space="preserve"> in</w:t>
      </w:r>
      <w:r w:rsidRPr="00876CE4">
        <w:rPr>
          <w:spacing w:val="-3"/>
          <w:w w:val="105"/>
          <w:sz w:val="24"/>
          <w:szCs w:val="24"/>
        </w:rPr>
        <w:t>fr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ucture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projects?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oil</w:t>
      </w:r>
      <w:r w:rsidRPr="00876CE4">
        <w:rPr>
          <w:spacing w:val="-3"/>
          <w:w w:val="105"/>
          <w:sz w:val="24"/>
          <w:szCs w:val="24"/>
        </w:rPr>
        <w:t xml:space="preserve"> companie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ripping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>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cha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ging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bitantly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gasoline?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distinction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examines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beach,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macroeconomic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look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sa</w:t>
      </w:r>
      <w:r w:rsidRPr="00876CE4">
        <w:rPr>
          <w:spacing w:val="-3"/>
          <w:w w:val="105"/>
          <w:sz w:val="24"/>
          <w:szCs w:val="24"/>
        </w:rPr>
        <w:t>nd,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 rocks,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shells,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sp</w:t>
      </w:r>
      <w:r w:rsidRPr="00876CE4">
        <w:rPr>
          <w:spacing w:val="-3"/>
          <w:w w:val="105"/>
          <w:sz w:val="24"/>
          <w:szCs w:val="24"/>
        </w:rPr>
        <w:t>eak.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clear-cut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every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topic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readily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labeled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macro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workers,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macroecon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ud</w:t>
      </w:r>
      <w:r w:rsidRPr="00876CE4">
        <w:rPr>
          <w:spacing w:val="-3"/>
          <w:w w:val="105"/>
          <w:sz w:val="24"/>
          <w:szCs w:val="24"/>
        </w:rPr>
        <w:t>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microec</w:t>
      </w:r>
      <w:r w:rsidRPr="00876CE4">
        <w:rPr>
          <w:spacing w:val="-2"/>
          <w:w w:val="105"/>
          <w:sz w:val="24"/>
          <w:szCs w:val="24"/>
        </w:rPr>
        <w:t>ono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cs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eek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obtain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overview,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details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components.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326. 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4"/>
          <w:w w:val="105"/>
          <w:sz w:val="24"/>
          <w:szCs w:val="24"/>
        </w:rPr>
        <w:t>att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cati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attainment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 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Jean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 xml:space="preserve">urs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adds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"high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schoo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110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proceed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college."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4"/>
          <w:w w:val="105"/>
          <w:sz w:val="24"/>
          <w:szCs w:val="24"/>
        </w:rPr>
        <w:t>att</w:t>
      </w:r>
      <w:r w:rsidRPr="00876CE4">
        <w:rPr>
          <w:spacing w:val="-3"/>
          <w:w w:val="105"/>
          <w:sz w:val="24"/>
          <w:szCs w:val="24"/>
        </w:rPr>
        <w:t xml:space="preserve">'s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Jean's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att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Jean's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mative.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4"/>
          <w:w w:val="105"/>
          <w:sz w:val="24"/>
          <w:szCs w:val="24"/>
        </w:rPr>
        <w:t>att</w:t>
      </w:r>
      <w:r w:rsidRPr="00876CE4">
        <w:rPr>
          <w:spacing w:val="-3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mative,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Jean's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att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Jean's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newspaper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"consumer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rose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7"/>
          <w:w w:val="105"/>
          <w:sz w:val="24"/>
          <w:szCs w:val="24"/>
        </w:rPr>
        <w:t xml:space="preserve"> month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percent,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continue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,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annual</w:t>
      </w:r>
      <w:r w:rsidRPr="00876CE4">
        <w:rPr>
          <w:spacing w:val="-1"/>
          <w:w w:val="105"/>
          <w:sz w:val="24"/>
          <w:szCs w:val="24"/>
        </w:rPr>
        <w:t xml:space="preserve"> 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percent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year"</w:t>
      </w:r>
      <w:r w:rsidRPr="00876CE4">
        <w:rPr>
          <w:spacing w:val="119"/>
          <w:w w:val="104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example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mic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analysis.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rational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self-interest.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328.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4"/>
          <w:w w:val="105"/>
          <w:sz w:val="24"/>
          <w:szCs w:val="24"/>
        </w:rPr>
        <w:t>mai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sp</w:t>
      </w:r>
      <w:r w:rsidRPr="00876CE4">
        <w:rPr>
          <w:spacing w:val="-3"/>
          <w:w w:val="105"/>
          <w:sz w:val="24"/>
          <w:szCs w:val="24"/>
        </w:rPr>
        <w:t>endi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2"/>
          <w:w w:val="105"/>
          <w:sz w:val="24"/>
          <w:szCs w:val="24"/>
        </w:rPr>
        <w:t>k</w:t>
      </w:r>
      <w:r w:rsidRPr="00876CE4">
        <w:rPr>
          <w:spacing w:val="-3"/>
          <w:w w:val="105"/>
          <w:sz w:val="24"/>
          <w:szCs w:val="24"/>
        </w:rPr>
        <w:t>ee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safe.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7"/>
          <w:w w:val="105"/>
          <w:sz w:val="24"/>
          <w:szCs w:val="24"/>
        </w:rPr>
        <w:t>minimum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3"/>
          <w:w w:val="105"/>
          <w:sz w:val="24"/>
          <w:szCs w:val="24"/>
        </w:rPr>
        <w:t>give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decent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ica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5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boost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rose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record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7"/>
          <w:w w:val="105"/>
          <w:sz w:val="24"/>
          <w:szCs w:val="24"/>
        </w:rPr>
        <w:t xml:space="preserve"> month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four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month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row.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329.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poverty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yea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distribution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worsened.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Health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account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oughly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thi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pending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needs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evamp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program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tainable.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Retail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sales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expected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continue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downward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next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quarters.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330.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month,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onge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econd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quarte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worsening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balance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remai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 xml:space="preserve">etitive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rising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 xml:space="preserve">aster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months,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icati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renewal</w:t>
      </w:r>
      <w:r w:rsidRPr="00876CE4">
        <w:rPr>
          <w:w w:val="105"/>
          <w:sz w:val="24"/>
          <w:szCs w:val="24"/>
        </w:rPr>
        <w:t xml:space="preserve"> 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nf</w:t>
      </w:r>
      <w:r w:rsidRPr="00876CE4">
        <w:rPr>
          <w:spacing w:val="-3"/>
          <w:w w:val="105"/>
          <w:sz w:val="24"/>
          <w:szCs w:val="24"/>
        </w:rPr>
        <w:t>lati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pressures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9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8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balance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Federal </w:t>
      </w:r>
      <w:r w:rsidRPr="00876CE4">
        <w:rPr>
          <w:spacing w:val="-5"/>
          <w:w w:val="105"/>
          <w:sz w:val="24"/>
          <w:szCs w:val="24"/>
        </w:rPr>
        <w:t>budget,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ongr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ss </w:t>
      </w:r>
      <w:r w:rsidRPr="00876CE4">
        <w:rPr>
          <w:spacing w:val="-1"/>
          <w:w w:val="105"/>
          <w:sz w:val="24"/>
          <w:szCs w:val="24"/>
        </w:rPr>
        <w:t>increased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ta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>li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level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years.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Macroeconomics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omizi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me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mative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mative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 im</w:t>
      </w:r>
      <w:r w:rsidRPr="00876CE4">
        <w:rPr>
          <w:spacing w:val="-3"/>
          <w:w w:val="105"/>
          <w:sz w:val="24"/>
          <w:szCs w:val="24"/>
        </w:rPr>
        <w:t>por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regarding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Over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stable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consume </w:t>
      </w:r>
      <w:r w:rsidRPr="00876CE4">
        <w:rPr>
          <w:spacing w:val="-4"/>
          <w:w w:val="105"/>
          <w:sz w:val="24"/>
          <w:szCs w:val="24"/>
        </w:rPr>
        <w:t>more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 xml:space="preserve">le </w:t>
      </w:r>
      <w:r w:rsidRPr="00876CE4">
        <w:rPr>
          <w:w w:val="105"/>
          <w:sz w:val="24"/>
          <w:szCs w:val="24"/>
        </w:rPr>
        <w:t>services,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j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5"/>
          <w:w w:val="105"/>
          <w:sz w:val="24"/>
          <w:szCs w:val="24"/>
        </w:rPr>
        <w:t xml:space="preserve"> 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include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need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333.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budget.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hous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ol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334.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j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ratio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size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335.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j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nd </w:t>
      </w:r>
      <w:r w:rsidRPr="00876CE4">
        <w:rPr>
          <w:spacing w:val="-13"/>
          <w:w w:val="105"/>
          <w:sz w:val="24"/>
          <w:szCs w:val="24"/>
        </w:rPr>
        <w:t>Y.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Y-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cept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dollar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 to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 xml:space="preserve">d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budget.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buy.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336.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j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X.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good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could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budget.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could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budget.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337.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combi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(or</w:t>
      </w:r>
      <w:r w:rsidRPr="00876CE4">
        <w:rPr>
          <w:spacing w:val="-1"/>
          <w:w w:val="105"/>
          <w:sz w:val="24"/>
          <w:szCs w:val="24"/>
        </w:rPr>
        <w:t xml:space="preserve"> inside)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attainable,</w:t>
      </w:r>
      <w:r w:rsidRPr="00876CE4">
        <w:rPr>
          <w:spacing w:val="-3"/>
          <w:w w:val="105"/>
          <w:sz w:val="24"/>
          <w:szCs w:val="24"/>
        </w:rPr>
        <w:t xml:space="preserve">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rig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attaina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unattainable, 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338.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pend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tant.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definitely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downward-sloping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possibly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aight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bell-shaped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6"/>
        <w:ind w:left="0" w:right="202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339.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$12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$1.50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81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$0.75.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pent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ju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just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buy?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12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16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 16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340.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income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banana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$1.50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81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banana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$0.75.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axis?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-0.5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-0.8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-1.6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-2.0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02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341.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$12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$1.50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81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$0.75.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he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emainder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budget?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8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ba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342.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income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banana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$1.50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81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banana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$0.75.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For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consumer,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0.5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0.8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banana.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2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banana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s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202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343.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$12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bana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$1.50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81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$0.75.</w:t>
      </w:r>
      <w:r w:rsidRPr="00876CE4">
        <w:rPr>
          <w:spacing w:val="-3"/>
          <w:w w:val="105"/>
          <w:sz w:val="24"/>
          <w:szCs w:val="24"/>
        </w:rPr>
        <w:t xml:space="preserve"> Thi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that,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4"/>
          <w:w w:val="105"/>
          <w:sz w:val="24"/>
          <w:szCs w:val="24"/>
        </w:rPr>
        <w:t xml:space="preserve"> 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banana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5"/>
          <w:w w:val="105"/>
          <w:sz w:val="24"/>
          <w:szCs w:val="24"/>
        </w:rPr>
        <w:t>forgo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apple.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1.5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0.5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0.75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6"/>
        <w:ind w:left="0" w:right="323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344.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pur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 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come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stay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128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income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outwa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budget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544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345. </w:t>
      </w:r>
      <w:r w:rsidRPr="00876CE4">
        <w:rPr>
          <w:spacing w:val="-5"/>
          <w:w w:val="105"/>
          <w:sz w:val="24"/>
          <w:szCs w:val="24"/>
        </w:rPr>
        <w:t>Assume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cha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uppo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 xml:space="preserve">'s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doubles,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double.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125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outw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rd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budg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346. </w:t>
      </w:r>
      <w:r w:rsidRPr="00876CE4">
        <w:rPr>
          <w:spacing w:val="-6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maj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part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one's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decision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go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3"/>
          <w:w w:val="105"/>
          <w:sz w:val="24"/>
          <w:szCs w:val="24"/>
        </w:rPr>
        <w:t xml:space="preserve"> afte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sch</w:t>
      </w:r>
      <w:r w:rsidRPr="00876CE4">
        <w:rPr>
          <w:spacing w:val="-3"/>
          <w:w w:val="105"/>
          <w:sz w:val="24"/>
          <w:szCs w:val="24"/>
        </w:rPr>
        <w:t>ool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 xml:space="preserve">additional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degree.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educati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gh-s</w:t>
      </w:r>
      <w:r w:rsidRPr="00876CE4">
        <w:rPr>
          <w:spacing w:val="-4"/>
          <w:w w:val="105"/>
          <w:sz w:val="24"/>
          <w:szCs w:val="24"/>
        </w:rPr>
        <w:t>chool</w:t>
      </w:r>
      <w:r w:rsidRPr="00876CE4">
        <w:rPr>
          <w:spacing w:val="-3"/>
          <w:w w:val="105"/>
          <w:sz w:val="24"/>
          <w:szCs w:val="24"/>
        </w:rPr>
        <w:t xml:space="preserve"> diploma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order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job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 go</w:t>
      </w:r>
      <w:r w:rsidRPr="00876CE4">
        <w:rPr>
          <w:spacing w:val="-4"/>
          <w:w w:val="105"/>
          <w:sz w:val="24"/>
          <w:szCs w:val="24"/>
        </w:rPr>
        <w:t>tten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tea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347.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economizing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essentially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ant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348.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classify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lan</w:t>
      </w:r>
      <w:r w:rsidRPr="00876CE4">
        <w:rPr>
          <w:spacing w:val="-2"/>
          <w:w w:val="105"/>
          <w:sz w:val="24"/>
          <w:szCs w:val="24"/>
        </w:rPr>
        <w:t>d,"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except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thousand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acres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virgin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forest.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hydroelectric</w:t>
      </w:r>
      <w:r w:rsidRPr="00876CE4">
        <w:rPr>
          <w:spacing w:val="-5"/>
          <w:w w:val="105"/>
          <w:sz w:val="24"/>
          <w:szCs w:val="24"/>
        </w:rPr>
        <w:t xml:space="preserve"> dam.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crude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oil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reserves.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iron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ore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deposits.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349.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2"/>
          <w:w w:val="105"/>
          <w:sz w:val="24"/>
          <w:szCs w:val="24"/>
        </w:rPr>
        <w:t xml:space="preserve"> who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br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together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vent</w:t>
      </w:r>
      <w:r w:rsidRPr="00876CE4">
        <w:rPr>
          <w:spacing w:val="-3"/>
          <w:w w:val="105"/>
          <w:sz w:val="24"/>
          <w:szCs w:val="24"/>
        </w:rPr>
        <w:t xml:space="preserve">ures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capitalist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manager.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ent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ep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ene</w:t>
      </w:r>
      <w:r w:rsidRPr="00876CE4">
        <w:rPr>
          <w:spacing w:val="-3"/>
          <w:w w:val="105"/>
          <w:sz w:val="24"/>
          <w:szCs w:val="24"/>
        </w:rPr>
        <w:t>ur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tockb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oke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banker.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350.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transport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amil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ar</w:t>
      </w:r>
      <w:r w:rsidRPr="00876CE4">
        <w:rPr>
          <w:spacing w:val="-3"/>
          <w:w w:val="105"/>
          <w:sz w:val="24"/>
          <w:szCs w:val="24"/>
        </w:rPr>
        <w:t>ound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off</w:t>
      </w:r>
      <w:r w:rsidRPr="00876CE4">
        <w:rPr>
          <w:spacing w:val="-3"/>
          <w:w w:val="105"/>
          <w:sz w:val="24"/>
          <w:szCs w:val="24"/>
        </w:rPr>
        <w:t xml:space="preserve">ice </w:t>
      </w:r>
      <w:r w:rsidRPr="00876CE4">
        <w:rPr>
          <w:spacing w:val="-5"/>
          <w:w w:val="105"/>
          <w:sz w:val="24"/>
          <w:szCs w:val="24"/>
        </w:rPr>
        <w:t>computer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ed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accou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crane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</w:t>
      </w:r>
      <w:r w:rsidRPr="00876CE4">
        <w:rPr>
          <w:spacing w:val="-3"/>
          <w:w w:val="105"/>
          <w:sz w:val="24"/>
          <w:szCs w:val="24"/>
        </w:rPr>
        <w:t>il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came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professional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ph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ogr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351.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k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ds</w:t>
      </w:r>
      <w:r w:rsidRPr="00876CE4">
        <w:rPr>
          <w:spacing w:val="-3"/>
          <w:w w:val="105"/>
          <w:sz w:val="24"/>
          <w:szCs w:val="24"/>
        </w:rPr>
        <w:t xml:space="preserve"> buy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parlor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HD-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homes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gn</w:t>
      </w:r>
      <w:r w:rsidRPr="00876CE4">
        <w:rPr>
          <w:spacing w:val="-3"/>
          <w:w w:val="105"/>
          <w:sz w:val="24"/>
          <w:szCs w:val="24"/>
        </w:rPr>
        <w:t>ate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as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par</w:t>
      </w:r>
      <w:r w:rsidRPr="00876CE4">
        <w:rPr>
          <w:spacing w:val="-2"/>
          <w:w w:val="105"/>
          <w:sz w:val="24"/>
          <w:szCs w:val="24"/>
        </w:rPr>
        <w:t>ks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hopper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buying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stuff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mall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352.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6"/>
          <w:w w:val="105"/>
          <w:sz w:val="24"/>
          <w:szCs w:val="24"/>
        </w:rPr>
        <w:t>money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labor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capital</w:t>
      </w:r>
    </w:p>
    <w:p w:rsidR="007C43D1" w:rsidRPr="00876CE4" w:rsidRDefault="007C43D1" w:rsidP="008F00B7">
      <w:pPr>
        <w:pStyle w:val="BodyText"/>
        <w:tabs>
          <w:tab w:val="left" w:pos="328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353.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"f</w:t>
      </w:r>
      <w:r w:rsidRPr="00876CE4">
        <w:rPr>
          <w:spacing w:val="-3"/>
          <w:w w:val="105"/>
          <w:sz w:val="24"/>
          <w:szCs w:val="24"/>
        </w:rPr>
        <w:t>acto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balances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shares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common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stock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U.S.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sury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bonds </w:t>
      </w:r>
      <w:r w:rsidRPr="00876CE4">
        <w:rPr>
          <w:spacing w:val="-2"/>
          <w:w w:val="105"/>
          <w:sz w:val="24"/>
          <w:szCs w:val="24"/>
        </w:rPr>
        <w:t>own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off</w:t>
      </w:r>
      <w:r w:rsidRPr="00876CE4">
        <w:rPr>
          <w:spacing w:val="-3"/>
          <w:w w:val="105"/>
          <w:sz w:val="24"/>
          <w:szCs w:val="24"/>
        </w:rPr>
        <w:t>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building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occupied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354. </w:t>
      </w:r>
      <w:r w:rsidRPr="00876CE4">
        <w:rPr>
          <w:spacing w:val="-3"/>
          <w:w w:val="105"/>
          <w:sz w:val="24"/>
          <w:szCs w:val="24"/>
        </w:rPr>
        <w:t>Mon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idle</w:t>
      </w:r>
      <w:r w:rsidRPr="00876CE4">
        <w:rPr>
          <w:spacing w:val="-6"/>
          <w:w w:val="105"/>
          <w:sz w:val="24"/>
          <w:szCs w:val="24"/>
        </w:rPr>
        <w:t xml:space="preserve"> money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balances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earn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355. </w:t>
      </w:r>
      <w:r w:rsidRPr="00876CE4">
        <w:rPr>
          <w:spacing w:val="-6"/>
          <w:w w:val="105"/>
          <w:sz w:val="24"/>
          <w:szCs w:val="24"/>
        </w:rPr>
        <w:t>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lan</w:t>
      </w:r>
      <w:r w:rsidRPr="00876CE4">
        <w:rPr>
          <w:spacing w:val="-2"/>
          <w:w w:val="105"/>
          <w:sz w:val="24"/>
          <w:szCs w:val="24"/>
        </w:rPr>
        <w:t>d"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"capital"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manufactured,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unlimited,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limited.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al,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created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</w:t>
      </w:r>
      <w:r w:rsidRPr="00876CE4">
        <w:rPr>
          <w:spacing w:val="-2"/>
          <w:w w:val="105"/>
          <w:sz w:val="24"/>
          <w:szCs w:val="24"/>
        </w:rPr>
        <w:t>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limite</w:t>
      </w:r>
      <w:r w:rsidRPr="00876CE4">
        <w:rPr>
          <w:spacing w:val="-3"/>
          <w:w w:val="105"/>
          <w:sz w:val="24"/>
          <w:szCs w:val="24"/>
        </w:rPr>
        <w:t>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356.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f-</w:t>
      </w:r>
      <w:r w:rsidRPr="00876CE4">
        <w:rPr>
          <w:spacing w:val="-3"/>
          <w:w w:val="105"/>
          <w:sz w:val="24"/>
          <w:szCs w:val="24"/>
        </w:rPr>
        <w:t>employed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MBA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aduate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hired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CE</w:t>
      </w:r>
      <w:r w:rsidRPr="00876CE4">
        <w:rPr>
          <w:spacing w:val="-2"/>
          <w:w w:val="105"/>
          <w:sz w:val="24"/>
          <w:szCs w:val="24"/>
        </w:rPr>
        <w:t>O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</w:t>
      </w:r>
      <w:r w:rsidRPr="00876CE4">
        <w:rPr>
          <w:spacing w:val="-2"/>
          <w:w w:val="105"/>
          <w:sz w:val="24"/>
          <w:szCs w:val="24"/>
        </w:rPr>
        <w:t>-</w:t>
      </w:r>
      <w:r w:rsidRPr="00876CE4">
        <w:rPr>
          <w:spacing w:val="-3"/>
          <w:w w:val="105"/>
          <w:sz w:val="24"/>
          <w:szCs w:val="24"/>
        </w:rPr>
        <w:t>line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worker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customer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firm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role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capital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management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labor.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bring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ors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together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ta</w:t>
      </w:r>
      <w:r w:rsidRPr="00876CE4">
        <w:rPr>
          <w:spacing w:val="-3"/>
          <w:w w:val="105"/>
          <w:sz w:val="24"/>
          <w:szCs w:val="24"/>
        </w:rPr>
        <w:t>k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risks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cont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land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upon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take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place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reg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late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saf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market.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358. </w:t>
      </w:r>
      <w:r w:rsidRPr="00876CE4">
        <w:rPr>
          <w:spacing w:val="-6"/>
          <w:w w:val="105"/>
          <w:sz w:val="24"/>
          <w:szCs w:val="24"/>
        </w:rPr>
        <w:t>One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"labor"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eneu</w:t>
      </w:r>
      <w:r w:rsidRPr="00876CE4">
        <w:rPr>
          <w:spacing w:val="-2"/>
          <w:w w:val="105"/>
          <w:sz w:val="24"/>
          <w:szCs w:val="24"/>
        </w:rPr>
        <w:t>r"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hired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, </w:t>
      </w:r>
      <w:r w:rsidRPr="00876CE4">
        <w:rPr>
          <w:spacing w:val="-1"/>
          <w:w w:val="105"/>
          <w:sz w:val="24"/>
          <w:szCs w:val="24"/>
        </w:rPr>
        <w:t>whereas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epre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owns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eneu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high-level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skills,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rfor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manual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epre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ur 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rfor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mental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education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impo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ene</w:t>
      </w:r>
      <w:r w:rsidRPr="00876CE4">
        <w:rPr>
          <w:spacing w:val="-2"/>
          <w:w w:val="105"/>
          <w:sz w:val="24"/>
          <w:szCs w:val="24"/>
        </w:rPr>
        <w:t xml:space="preserve">ur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labor.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359.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li</w:t>
      </w:r>
      <w:r w:rsidRPr="00876CE4">
        <w:rPr>
          <w:spacing w:val="-3"/>
          <w:w w:val="105"/>
          <w:sz w:val="24"/>
          <w:szCs w:val="24"/>
        </w:rPr>
        <w:t>fy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 xml:space="preserve"> made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cti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tate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technology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tantly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variety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ully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employed 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least-cost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methods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</w:t>
      </w:r>
      <w:r w:rsidRPr="00876CE4">
        <w:rPr>
          <w:spacing w:val="-4"/>
          <w:w w:val="105"/>
          <w:sz w:val="24"/>
          <w:szCs w:val="24"/>
        </w:rPr>
        <w:t>uantiti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ve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another.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360.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services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umer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indi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preference.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capital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361.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ear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precise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midpoint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near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bottom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upon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preferences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362. </w:t>
      </w:r>
      <w:r w:rsidRPr="00876CE4">
        <w:rPr>
          <w:spacing w:val="-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ape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except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1"/>
          <w:w w:val="105"/>
          <w:sz w:val="24"/>
          <w:szCs w:val="24"/>
        </w:rPr>
        <w:t xml:space="preserve"> progress.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sz w:val="24"/>
          <w:szCs w:val="24"/>
        </w:rPr>
        <w:t xml:space="preserve">363.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um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now,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um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late</w:t>
      </w:r>
      <w:r w:rsidRPr="00876CE4">
        <w:rPr>
          <w:spacing w:val="-2"/>
          <w:w w:val="105"/>
          <w:sz w:val="24"/>
          <w:szCs w:val="24"/>
        </w:rPr>
        <w:t>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now,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 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 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now,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no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um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late</w:t>
      </w:r>
      <w:r w:rsidRPr="00876CE4">
        <w:rPr>
          <w:spacing w:val="-2"/>
          <w:w w:val="105"/>
          <w:sz w:val="24"/>
          <w:szCs w:val="24"/>
        </w:rPr>
        <w:t>r.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later,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no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now.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EA47FC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364.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A.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B.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E.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8"/>
          <w:w w:val="105"/>
          <w:sz w:val="24"/>
          <w:szCs w:val="24"/>
        </w:rPr>
        <w:t>F.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365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  <w:r w:rsidRPr="00876CE4">
        <w:rPr>
          <w:spacing w:val="-5"/>
          <w:w w:val="105"/>
          <w:sz w:val="24"/>
          <w:szCs w:val="24"/>
        </w:rPr>
        <w:t xml:space="preserve"> The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pu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un</w:t>
      </w:r>
      <w:r w:rsidRPr="00876CE4">
        <w:rPr>
          <w:spacing w:val="-4"/>
          <w:w w:val="105"/>
          <w:sz w:val="24"/>
          <w:szCs w:val="24"/>
        </w:rPr>
        <w:t>attai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able?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steel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80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wheat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w w:val="105"/>
          <w:sz w:val="24"/>
          <w:szCs w:val="24"/>
        </w:rPr>
        <w:t>55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wheat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30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95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366.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4"/>
          <w:w w:val="105"/>
          <w:sz w:val="24"/>
          <w:szCs w:val="24"/>
        </w:rPr>
        <w:t xml:space="preserve"> get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75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4"/>
          <w:w w:val="105"/>
          <w:sz w:val="24"/>
          <w:szCs w:val="24"/>
        </w:rPr>
        <w:t xml:space="preserve"> 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75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to </w:t>
      </w:r>
      <w:r w:rsidRPr="00876CE4">
        <w:rPr>
          <w:spacing w:val="-4"/>
          <w:w w:val="105"/>
          <w:sz w:val="24"/>
          <w:szCs w:val="24"/>
        </w:rPr>
        <w:t>get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1"/>
          <w:w w:val="105"/>
          <w:sz w:val="24"/>
          <w:szCs w:val="24"/>
        </w:rPr>
        <w:t xml:space="preserve"> are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iven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367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  <w:r w:rsidRPr="00876CE4">
        <w:rPr>
          <w:spacing w:val="-5"/>
          <w:w w:val="105"/>
          <w:sz w:val="24"/>
          <w:szCs w:val="24"/>
        </w:rPr>
        <w:t xml:space="preserve"> The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 xml:space="preserve">marginal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rd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18.3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25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wh</w:t>
      </w:r>
      <w:r w:rsidRPr="00876CE4">
        <w:rPr>
          <w:spacing w:val="-4"/>
          <w:w w:val="105"/>
          <w:sz w:val="24"/>
          <w:szCs w:val="24"/>
        </w:rPr>
        <w:t>eat.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55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368.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eat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steel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5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steel.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steel.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369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: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heat.</w:t>
      </w:r>
      <w:r w:rsidRPr="00876CE4">
        <w:rPr>
          <w:spacing w:val="-5"/>
          <w:w w:val="105"/>
          <w:sz w:val="24"/>
          <w:szCs w:val="24"/>
        </w:rPr>
        <w:t xml:space="preserve"> The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823"/>
        <w:gridCol w:w="817"/>
        <w:gridCol w:w="817"/>
        <w:gridCol w:w="817"/>
        <w:gridCol w:w="817"/>
        <w:gridCol w:w="793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Steel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4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Wheat</w:t>
            </w:r>
          </w:p>
        </w:tc>
        <w:tc>
          <w:tcPr>
            <w:tcW w:w="82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79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stepwise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…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steel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wheat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5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3"/>
          <w:w w:val="105"/>
          <w:sz w:val="24"/>
          <w:szCs w:val="24"/>
        </w:rPr>
        <w:t>i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cre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s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emai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first,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370.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According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650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os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attainable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involves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icient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 xml:space="preserve">attainable </w:t>
      </w:r>
      <w:r w:rsidRPr="00876CE4">
        <w:rPr>
          <w:spacing w:val="-4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attainable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4"/>
          <w:w w:val="105"/>
          <w:sz w:val="24"/>
          <w:szCs w:val="24"/>
        </w:rPr>
        <w:t xml:space="preserve"> 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icient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371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3"/>
          <w:w w:val="105"/>
          <w:sz w:val="24"/>
          <w:szCs w:val="24"/>
        </w:rPr>
        <w:t>auto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</w:t>
      </w:r>
      <w:r w:rsidRPr="00876CE4">
        <w:rPr>
          <w:spacing w:val="-3"/>
          <w:w w:val="105"/>
          <w:sz w:val="24"/>
          <w:szCs w:val="24"/>
        </w:rPr>
        <w:t>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 xml:space="preserve">le </w:t>
      </w:r>
      <w:r w:rsidRPr="00876CE4">
        <w:rPr>
          <w:w w:val="105"/>
          <w:sz w:val="24"/>
          <w:szCs w:val="24"/>
        </w:rPr>
        <w:t>above,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350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trade-off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attai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able 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entails</w:t>
      </w:r>
      <w:r w:rsidRPr="00876CE4">
        <w:rPr>
          <w:spacing w:val="-3"/>
          <w:w w:val="105"/>
          <w:sz w:val="24"/>
          <w:szCs w:val="24"/>
        </w:rPr>
        <w:t xml:space="preserve"> 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can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ciet</w:t>
      </w:r>
      <w:r w:rsidRPr="00876CE4">
        <w:rPr>
          <w:spacing w:val="-3"/>
          <w:w w:val="105"/>
          <w:sz w:val="24"/>
          <w:szCs w:val="24"/>
        </w:rPr>
        <w:t>y,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technology.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attaina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 xml:space="preserve">le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listed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372.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100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aut</w:t>
      </w:r>
      <w:r w:rsidRPr="00876CE4">
        <w:rPr>
          <w:spacing w:val="-3"/>
          <w:w w:val="105"/>
          <w:sz w:val="24"/>
          <w:szCs w:val="24"/>
        </w:rPr>
        <w:t>os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unit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850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1800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373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3"/>
          <w:w w:val="105"/>
          <w:sz w:val="24"/>
          <w:szCs w:val="24"/>
        </w:rPr>
        <w:t>auto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</w:t>
      </w:r>
      <w:r w:rsidRPr="00876CE4">
        <w:rPr>
          <w:spacing w:val="-3"/>
          <w:w w:val="105"/>
          <w:sz w:val="24"/>
          <w:szCs w:val="24"/>
        </w:rPr>
        <w:t>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1"/>
          <w:w w:val="105"/>
          <w:sz w:val="24"/>
          <w:szCs w:val="24"/>
        </w:rPr>
        <w:t>total</w:t>
      </w:r>
      <w:r w:rsidRPr="00876CE4">
        <w:rPr>
          <w:i/>
          <w:iCs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hr</w:t>
      </w:r>
      <w:r w:rsidRPr="00876CE4">
        <w:rPr>
          <w:spacing w:val="-3"/>
          <w:w w:val="105"/>
          <w:sz w:val="24"/>
          <w:szCs w:val="24"/>
        </w:rPr>
        <w:t>ee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350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650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1,000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374.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4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marginal</w:t>
      </w:r>
      <w:r w:rsidRPr="00876CE4">
        <w:rPr>
          <w:i/>
          <w:iCs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four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300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350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aut</w:t>
      </w:r>
      <w:r w:rsidRPr="00876CE4">
        <w:rPr>
          <w:spacing w:val="-2"/>
          <w:w w:val="105"/>
          <w:sz w:val="24"/>
          <w:szCs w:val="24"/>
        </w:rPr>
        <w:t>os.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1,000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spacing w:before="111"/>
        <w:ind w:left="0" w:firstLine="0"/>
        <w:rPr>
          <w:sz w:val="24"/>
          <w:szCs w:val="24"/>
        </w:rPr>
      </w:pPr>
      <w:r w:rsidRPr="00876CE4">
        <w:rPr>
          <w:sz w:val="24"/>
          <w:szCs w:val="24"/>
        </w:rPr>
        <w:t>375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tanks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spacing w:val="-3"/>
          <w:w w:val="105"/>
          <w:sz w:val="24"/>
          <w:szCs w:val="24"/>
        </w:rPr>
        <w:t>auto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sc</w:t>
      </w:r>
      <w:r w:rsidRPr="00876CE4">
        <w:rPr>
          <w:spacing w:val="-3"/>
          <w:w w:val="105"/>
          <w:sz w:val="24"/>
          <w:szCs w:val="24"/>
        </w:rPr>
        <w:t>hedule.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827"/>
        <w:gridCol w:w="820"/>
        <w:gridCol w:w="820"/>
        <w:gridCol w:w="820"/>
        <w:gridCol w:w="820"/>
        <w:gridCol w:w="781"/>
      </w:tblGrid>
      <w:tr w:rsidR="007C43D1" w:rsidRPr="00876CE4">
        <w:trPr>
          <w:trHeight w:val="20"/>
        </w:trPr>
        <w:tc>
          <w:tcPr>
            <w:tcW w:w="5708" w:type="dxa"/>
            <w:gridSpan w:val="7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Production</w:t>
            </w:r>
            <w:r w:rsidRPr="00876CE4">
              <w:rPr>
                <w:rFonts w:ascii="Times New Roman" w:hAnsi="Times New Roman" w:cs="Times New Roman"/>
                <w:b/>
                <w:bCs/>
                <w:spacing w:val="-23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Possibilities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Product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Tanks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82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Autos</w:t>
            </w:r>
          </w:p>
        </w:tc>
        <w:tc>
          <w:tcPr>
            <w:tcW w:w="82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1000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950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650</w:t>
            </w:r>
          </w:p>
        </w:tc>
        <w:tc>
          <w:tcPr>
            <w:tcW w:w="82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350</w:t>
            </w:r>
          </w:p>
        </w:tc>
        <w:tc>
          <w:tcPr>
            <w:tcW w:w="781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tank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emai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falls.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5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3"/>
          <w:w w:val="105"/>
          <w:sz w:val="24"/>
          <w:szCs w:val="24"/>
        </w:rPr>
        <w:t>i</w:t>
      </w:r>
      <w:r w:rsidRPr="00876CE4">
        <w:rPr>
          <w:rFonts w:ascii="Times New Roman" w:hAnsi="Times New Roman" w:cs="Times New Roman"/>
          <w:spacing w:val="-10"/>
          <w:w w:val="105"/>
          <w:sz w:val="24"/>
          <w:szCs w:val="24"/>
        </w:rPr>
        <w:t>n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cre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s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spacing w:val="1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mea</w:t>
      </w:r>
      <w:r w:rsidRPr="00876CE4">
        <w:rPr>
          <w:spacing w:val="-2"/>
          <w:w w:val="105"/>
          <w:sz w:val="24"/>
          <w:szCs w:val="24"/>
        </w:rPr>
        <w:t>sur</w:t>
      </w:r>
      <w:r w:rsidRPr="00876CE4">
        <w:rPr>
          <w:spacing w:val="-3"/>
          <w:w w:val="105"/>
          <w:sz w:val="24"/>
          <w:szCs w:val="24"/>
        </w:rPr>
        <w:t>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376.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quantitie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possesses.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axis,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antitie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hor</w:t>
      </w:r>
      <w:r w:rsidRPr="00876CE4">
        <w:rPr>
          <w:spacing w:val="-3"/>
          <w:w w:val="105"/>
          <w:sz w:val="24"/>
          <w:szCs w:val="24"/>
        </w:rPr>
        <w:t>iz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titi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1"/>
          <w:tab w:val="left" w:pos="4361"/>
          <w:tab w:val="left" w:pos="7297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377.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1"/>
          <w:w w:val="105"/>
          <w:sz w:val="24"/>
          <w:szCs w:val="24"/>
          <w:u w:val="single" w:color="000000"/>
        </w:rPr>
        <w:t xml:space="preserve"> </w:t>
      </w:r>
      <w:r w:rsidRPr="00876CE4">
        <w:rPr>
          <w:w w:val="105"/>
          <w:sz w:val="24"/>
          <w:szCs w:val="24"/>
        </w:rPr>
        <w:t>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while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1"/>
          <w:w w:val="105"/>
          <w:sz w:val="24"/>
          <w:szCs w:val="24"/>
          <w:u w:val="single" w:color="000000"/>
        </w:rPr>
        <w:t xml:space="preserve"> </w:t>
      </w:r>
      <w:r w:rsidRPr="00876CE4">
        <w:rPr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attainable;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unattainable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unattainable;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attainable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maximum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possible;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possible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maximum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possible;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below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possible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378.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or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fu</w:t>
      </w:r>
      <w:r w:rsidRPr="00876CE4">
        <w:rPr>
          <w:spacing w:val="-3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oy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attainable,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unemployed.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able,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me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attai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4"/>
          <w:w w:val="105"/>
          <w:sz w:val="24"/>
          <w:szCs w:val="24"/>
        </w:rPr>
        <w:t>et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379.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(to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r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of)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attainable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this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easily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attainable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us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fully.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6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380.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0.png" o:spid="_x0000_i1095" type="#_x0000_t75" style="width:170.25pt;height:263.25pt;visibility:visible">
            <v:imagedata r:id="rId66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"5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attaina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some</w:t>
      </w:r>
      <w:r w:rsidRPr="00876CE4">
        <w:rPr>
          <w:spacing w:val="-1"/>
          <w:w w:val="105"/>
          <w:sz w:val="24"/>
          <w:szCs w:val="24"/>
        </w:rPr>
        <w:t xml:space="preserve"> resources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132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1.png" o:spid="_x0000_i1096" type="#_x0000_t75" style="width:174.75pt;height:258pt;visibility:visible">
            <v:imagedata r:id="rId67" o:title=""/>
          </v:shape>
        </w:pic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attai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le?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7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w w:val="105"/>
          <w:sz w:val="24"/>
          <w:szCs w:val="24"/>
        </w:rPr>
        <w:t xml:space="preserve"> presses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w w:val="105"/>
          <w:sz w:val="24"/>
          <w:szCs w:val="24"/>
        </w:rPr>
        <w:t xml:space="preserve"> presses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56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382.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2.png" o:spid="_x0000_i1097" type="#_x0000_t75" style="width:168.75pt;height:255.75pt;visibility:visible">
            <v:imagedata r:id="rId68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1"/>
          <w:w w:val="105"/>
          <w:sz w:val="24"/>
          <w:szCs w:val="24"/>
        </w:rPr>
        <w:t>total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bread.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10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 xml:space="preserve">drill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101A82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101A82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101A82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101A82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101A82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5460BC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132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383.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3.png" o:spid="_x0000_i1098" type="#_x0000_t75" style="width:174pt;height:258.75pt;visibility:visible">
            <v:imagedata r:id="rId69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marginal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bread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0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1</w:t>
      </w:r>
      <w:r w:rsidRPr="00876CE4">
        <w:rPr>
          <w:spacing w:val="-5"/>
          <w:w w:val="105"/>
          <w:sz w:val="24"/>
          <w:szCs w:val="24"/>
        </w:rPr>
        <w:t xml:space="preserve"> unit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5"/>
          <w:w w:val="105"/>
          <w:sz w:val="24"/>
          <w:szCs w:val="24"/>
        </w:rPr>
        <w:t xml:space="preserve"> units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drill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 xml:space="preserve">drill </w:t>
      </w:r>
      <w:r w:rsidRPr="00876CE4">
        <w:rPr>
          <w:w w:val="105"/>
          <w:sz w:val="24"/>
          <w:szCs w:val="24"/>
        </w:rPr>
        <w:t>presses.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>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grown.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productivity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increased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productivity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declined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output</w:t>
      </w:r>
      <w:r w:rsidRPr="00876CE4">
        <w:rPr>
          <w:spacing w:val="-3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385.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initially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decreasing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decreasing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good.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386. </w:t>
      </w:r>
      <w:r w:rsidRPr="00876CE4">
        <w:rPr>
          <w:spacing w:val="-3"/>
          <w:w w:val="105"/>
          <w:sz w:val="24"/>
          <w:szCs w:val="24"/>
        </w:rPr>
        <w:t>Beca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bowed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(or</w:t>
      </w:r>
      <w:r w:rsidRPr="00876CE4">
        <w:rPr>
          <w:spacing w:val="-1"/>
          <w:w w:val="105"/>
          <w:sz w:val="24"/>
          <w:szCs w:val="24"/>
        </w:rPr>
        <w:t xml:space="preserve"> concave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>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igin.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downward-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first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eventually.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downward-sloping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good,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require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larger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larger </w:t>
      </w:r>
      <w:r w:rsidRPr="00876CE4">
        <w:rPr>
          <w:w w:val="105"/>
          <w:sz w:val="24"/>
          <w:szCs w:val="24"/>
        </w:rPr>
        <w:t>sacrifices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good.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4"/>
          <w:w w:val="105"/>
          <w:sz w:val="24"/>
          <w:szCs w:val="24"/>
        </w:rPr>
        <w:t xml:space="preserve"> 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good </w:t>
      </w:r>
      <w:r w:rsidRPr="00876CE4">
        <w:rPr>
          <w:spacing w:val="-1"/>
          <w:w w:val="105"/>
          <w:sz w:val="24"/>
          <w:szCs w:val="24"/>
        </w:rPr>
        <w:t>easier.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723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388.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a </w:t>
      </w:r>
      <w:r w:rsidRPr="00876CE4">
        <w:rPr>
          <w:spacing w:val="-5"/>
          <w:w w:val="105"/>
          <w:sz w:val="24"/>
          <w:szCs w:val="24"/>
        </w:rPr>
        <w:t>units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(expressed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>)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emain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hape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8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traig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downward-sloping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2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389.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planati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un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bette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ather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another.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employing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technology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achieving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iciency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390.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opp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tunity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good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ze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law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oppor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un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does</w:t>
      </w:r>
      <w:r w:rsidRPr="00876CE4">
        <w:rPr>
          <w:spacing w:val="-3"/>
          <w:w w:val="105"/>
          <w:sz w:val="24"/>
          <w:szCs w:val="24"/>
        </w:rPr>
        <w:t xml:space="preserve">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pl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simultaneously.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goods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 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391.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3"/>
          <w:w w:val="105"/>
          <w:sz w:val="24"/>
          <w:szCs w:val="24"/>
        </w:rPr>
        <w:t>eable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ph,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employment.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spacing w:val="-1"/>
          <w:w w:val="105"/>
          <w:sz w:val="24"/>
          <w:szCs w:val="24"/>
        </w:rPr>
        <w:t>product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4"/>
          <w:w w:val="105"/>
          <w:sz w:val="24"/>
          <w:szCs w:val="24"/>
        </w:rPr>
        <w:t>ithout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pr</w:t>
      </w:r>
      <w:r w:rsidRPr="00876CE4">
        <w:rPr>
          <w:spacing w:val="-3"/>
          <w:w w:val="105"/>
          <w:sz w:val="24"/>
          <w:szCs w:val="24"/>
        </w:rPr>
        <w:t>oduct.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traig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mi</w:t>
      </w:r>
      <w:r w:rsidRPr="00876CE4">
        <w:rPr>
          <w:spacing w:val="-3"/>
          <w:w w:val="105"/>
          <w:sz w:val="24"/>
          <w:szCs w:val="24"/>
        </w:rPr>
        <w:t>dpo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endpoint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alizi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oppo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minimized.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393.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unde</w:t>
      </w:r>
      <w:r w:rsidRPr="00876CE4">
        <w:rPr>
          <w:spacing w:val="-2"/>
          <w:w w:val="105"/>
          <w:sz w:val="24"/>
          <w:szCs w:val="24"/>
        </w:rPr>
        <w:t>r-</w:t>
      </w:r>
      <w:r w:rsidRPr="00876CE4">
        <w:rPr>
          <w:spacing w:val="-3"/>
          <w:w w:val="105"/>
          <w:sz w:val="24"/>
          <w:szCs w:val="24"/>
        </w:rPr>
        <w:t>allocating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good,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decreasing.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ing.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394.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good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cost,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aintain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395. </w:t>
      </w:r>
      <w:r w:rsidRPr="00876CE4">
        <w:rPr>
          <w:spacing w:val="-2"/>
          <w:w w:val="105"/>
          <w:sz w:val="24"/>
          <w:szCs w:val="24"/>
        </w:rPr>
        <w:t>Suppos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2"/>
          <w:w w:val="105"/>
          <w:sz w:val="24"/>
          <w:szCs w:val="24"/>
        </w:rPr>
        <w:t xml:space="preserve"> produ</w:t>
      </w:r>
      <w:r w:rsidRPr="00876CE4">
        <w:rPr>
          <w:spacing w:val="-3"/>
          <w:w w:val="105"/>
          <w:sz w:val="24"/>
          <w:szCs w:val="24"/>
        </w:rPr>
        <w:t>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: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(M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2"/>
          <w:w w:val="105"/>
          <w:sz w:val="24"/>
          <w:szCs w:val="24"/>
        </w:rPr>
        <w:t>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(M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)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goods,</w:t>
      </w:r>
      <w:r w:rsidRPr="00876CE4">
        <w:rPr>
          <w:spacing w:val="125"/>
          <w:w w:val="104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leftward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op</w:t>
      </w:r>
      <w:r w:rsidRPr="00876CE4">
        <w:rPr>
          <w:spacing w:val="-4"/>
          <w:w w:val="105"/>
          <w:sz w:val="24"/>
          <w:szCs w:val="24"/>
        </w:rPr>
        <w:t>timal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civilian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396. </w:t>
      </w:r>
      <w:r w:rsidRPr="00876CE4">
        <w:rPr>
          <w:spacing w:val="-6"/>
          <w:w w:val="105"/>
          <w:sz w:val="24"/>
          <w:szCs w:val="24"/>
        </w:rPr>
        <w:t>Imagine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ideal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scenario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peace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prevails</w:t>
      </w:r>
      <w:r w:rsidRPr="00876CE4">
        <w:rPr>
          <w:spacing w:val="-4"/>
          <w:w w:val="105"/>
          <w:sz w:val="24"/>
          <w:szCs w:val="24"/>
        </w:rPr>
        <w:t xml:space="preserve"> 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 xml:space="preserve">ons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peace-mi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leaders.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su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goods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MB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de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e 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MC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3"/>
          <w:w w:val="105"/>
          <w:sz w:val="24"/>
          <w:szCs w:val="24"/>
        </w:rPr>
        <w:t>defen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 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left.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MC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defen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 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397.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4.png" o:spid="_x0000_i1099" type="#_x0000_t75" style="width:264.75pt;height:263.25pt;visibility:visible">
            <v:imagedata r:id="rId70" o:title=""/>
          </v:shape>
        </w:pict>
      </w:r>
    </w:p>
    <w:p w:rsidR="007C43D1" w:rsidRPr="00876CE4" w:rsidRDefault="007C43D1" w:rsidP="008F00B7">
      <w:pPr>
        <w:pStyle w:val="BodyText"/>
        <w:spacing w:before="140"/>
        <w:ind w:left="0" w:right="151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indicate(s)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unemployed</w:t>
      </w:r>
      <w:r w:rsidRPr="00876CE4">
        <w:rPr>
          <w:spacing w:val="109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resources?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A.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only</w:t>
      </w:r>
    </w:p>
    <w:p w:rsidR="007C43D1" w:rsidRPr="00876CE4" w:rsidRDefault="007C43D1" w:rsidP="008F00B7">
      <w:pPr>
        <w:tabs>
          <w:tab w:val="left" w:pos="328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D.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>an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d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on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l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y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noProof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398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5.png" o:spid="_x0000_i1100" type="#_x0000_t75" style="width:263.25pt;height:260.25pt;visibility:visible">
            <v:imagedata r:id="rId71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41"/>
        <w:ind w:left="0" w:right="151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95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future,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except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supply.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grow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technological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advances.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399.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6.png" o:spid="_x0000_i1101" type="#_x0000_t75" style="width:266.25pt;height:257.25pt;visibility:visible">
            <v:imagedata r:id="rId72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row</w:t>
      </w:r>
      <w:r w:rsidRPr="00876CE4">
        <w:rPr>
          <w:spacing w:val="-4"/>
          <w:w w:val="105"/>
          <w:sz w:val="24"/>
          <w:szCs w:val="24"/>
        </w:rPr>
        <w:t>th?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1"/>
          <w:w w:val="104"/>
          <w:sz w:val="24"/>
          <w:szCs w:val="24"/>
        </w:rPr>
        <w:t xml:space="preserve">400.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operating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simultaneously.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expen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employ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no</w:t>
      </w:r>
      <w:r w:rsidRPr="00876CE4">
        <w:rPr>
          <w:spacing w:val="-3"/>
          <w:w w:val="105"/>
          <w:sz w:val="24"/>
          <w:szCs w:val="24"/>
        </w:rPr>
        <w:t>w employed.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1"/>
          <w:w w:val="104"/>
          <w:sz w:val="24"/>
          <w:szCs w:val="24"/>
        </w:rPr>
        <w:t xml:space="preserve">401. </w:t>
      </w:r>
      <w:r w:rsidRPr="00876CE4">
        <w:rPr>
          <w:spacing w:val="-1"/>
          <w:w w:val="105"/>
          <w:sz w:val="24"/>
          <w:szCs w:val="24"/>
        </w:rPr>
        <w:t>Consider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could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move </w:t>
      </w:r>
      <w:r w:rsidRPr="00876CE4">
        <w:rPr>
          <w:w w:val="105"/>
          <w:sz w:val="24"/>
          <w:szCs w:val="24"/>
        </w:rPr>
        <w:t>closer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tributing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equally.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</w:t>
      </w:r>
      <w:r w:rsidRPr="00876CE4">
        <w:rPr>
          <w:spacing w:val="-3"/>
          <w:w w:val="105"/>
          <w:sz w:val="24"/>
          <w:szCs w:val="24"/>
        </w:rPr>
        <w:t>oy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available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levels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wages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acquiring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spacing w:val="-1"/>
          <w:w w:val="104"/>
          <w:sz w:val="24"/>
          <w:szCs w:val="24"/>
        </w:rPr>
        <w:t xml:space="preserve">402.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level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respect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ight.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curve;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curve;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403. </w:t>
      </w:r>
      <w:r w:rsidRPr="00D6079B">
        <w:rPr>
          <w:noProof/>
          <w:sz w:val="24"/>
          <w:szCs w:val="24"/>
        </w:rPr>
        <w:pict>
          <v:shape id="_x0000_i1102" type="#_x0000_t75" style="width:210pt;height:204pt;visibility:visible">
            <v:imagedata r:id="rId73" o:title=""/>
          </v:shape>
        </w:pic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aph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capacity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tilizatio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 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404.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78.png" o:spid="_x0000_i1103" type="#_x0000_t75" style="width:259.5pt;height:261.75pt;visibility:visible">
            <v:imagedata r:id="rId74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aph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-4"/>
          <w:w w:val="105"/>
          <w:sz w:val="24"/>
          <w:szCs w:val="24"/>
        </w:rPr>
        <w:t xml:space="preserve"> 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3"/>
          <w:w w:val="105"/>
          <w:sz w:val="24"/>
          <w:szCs w:val="24"/>
        </w:rPr>
        <w:t xml:space="preserve"> a</w:t>
      </w:r>
      <w:r w:rsidRPr="00876CE4">
        <w:rPr>
          <w:spacing w:val="-2"/>
          <w:w w:val="105"/>
          <w:sz w:val="24"/>
          <w:szCs w:val="24"/>
        </w:rPr>
        <w:t>bou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ru</w:t>
      </w:r>
      <w:r w:rsidRPr="00876CE4">
        <w:rPr>
          <w:spacing w:val="-3"/>
          <w:w w:val="105"/>
          <w:sz w:val="24"/>
          <w:szCs w:val="24"/>
        </w:rPr>
        <w:t>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additional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ently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specializes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nation.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able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 nation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prefer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 xml:space="preserve">405. </w:t>
      </w:r>
      <w:r w:rsidRPr="00D6079B">
        <w:rPr>
          <w:noProof/>
          <w:sz w:val="24"/>
          <w:szCs w:val="24"/>
        </w:rPr>
        <w:pict>
          <v:shape id="_x0000_i1104" type="#_x0000_t75" style="width:210pt;height:204pt;visibility:visible">
            <v:imagedata r:id="rId73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37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output</w:t>
      </w:r>
      <w:r w:rsidRPr="00876CE4">
        <w:rPr>
          <w:spacing w:val="-3"/>
          <w:w w:val="105"/>
          <w:sz w:val="24"/>
          <w:szCs w:val="24"/>
        </w:rPr>
        <w:t>-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could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experienced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row</w:t>
      </w:r>
      <w:r w:rsidRPr="00876CE4">
        <w:rPr>
          <w:spacing w:val="-4"/>
          <w:w w:val="105"/>
          <w:sz w:val="24"/>
          <w:szCs w:val="24"/>
        </w:rPr>
        <w:t>th?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combination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spacing w:val="-1"/>
          <w:w w:val="105"/>
          <w:sz w:val="24"/>
          <w:szCs w:val="24"/>
        </w:rPr>
        <w:t>406.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 end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other.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ight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407.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 xml:space="preserve">mic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 unemployment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oduction.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demand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408.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devotes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 r</w:t>
      </w:r>
      <w:r w:rsidRPr="00876CE4">
        <w:rPr>
          <w:spacing w:val="-3"/>
          <w:w w:val="105"/>
          <w:sz w:val="24"/>
          <w:szCs w:val="24"/>
        </w:rPr>
        <w:t>at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409.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not</w:t>
      </w:r>
      <w:r w:rsidRPr="00876CE4">
        <w:rPr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correct?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8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1"/>
          <w:w w:val="105"/>
          <w:sz w:val="24"/>
          <w:szCs w:val="24"/>
        </w:rPr>
        <w:t xml:space="preserve"> supply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tial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expan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grow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but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quality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technologie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ways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oducing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 xml:space="preserve">'s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410.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0.png" o:spid="_x0000_i1105" type="#_x0000_t75" style="width:172.5pt;height:261pt;visibility:visible">
            <v:imagedata r:id="rId75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imultaneou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ves</w:t>
      </w:r>
      <w:r w:rsidRPr="00876CE4">
        <w:rPr>
          <w:spacing w:val="-4"/>
          <w:w w:val="105"/>
          <w:sz w:val="24"/>
          <w:szCs w:val="24"/>
        </w:rPr>
        <w:t>tment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sz w:val="24"/>
          <w:szCs w:val="24"/>
        </w:rPr>
        <w:t>411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1.png" o:spid="_x0000_i1106" type="#_x0000_t75" style="width:166.5pt;height:256.5pt;visibility:visible">
            <v:imagedata r:id="rId76" o:title=""/>
          </v:shape>
        </w:pic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ph.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selection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B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C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412.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2.png" o:spid="_x0000_i1107" type="#_x0000_t75" style="width:171.75pt;height:258.75pt;visibility:visible">
            <v:imagedata r:id="rId77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development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movement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except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</w:t>
      </w:r>
      <w:r w:rsidRPr="00876CE4">
        <w:rPr>
          <w:spacing w:val="-3"/>
          <w:w w:val="105"/>
          <w:sz w:val="24"/>
          <w:szCs w:val="24"/>
        </w:rPr>
        <w:t>pr</w:t>
      </w:r>
      <w:r w:rsidRPr="00876CE4">
        <w:rPr>
          <w:spacing w:val="-4"/>
          <w:w w:val="105"/>
          <w:sz w:val="24"/>
          <w:szCs w:val="24"/>
        </w:rPr>
        <w:t>oveme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quality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tech</w:t>
      </w:r>
      <w:r w:rsidRPr="00876CE4">
        <w:rPr>
          <w:spacing w:val="-2"/>
          <w:w w:val="105"/>
          <w:sz w:val="24"/>
          <w:szCs w:val="24"/>
        </w:rPr>
        <w:t>no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og</w:t>
      </w:r>
      <w:r w:rsidRPr="00876CE4">
        <w:rPr>
          <w:spacing w:val="-3"/>
          <w:w w:val="105"/>
          <w:sz w:val="24"/>
          <w:szCs w:val="24"/>
        </w:rPr>
        <w:t>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advance.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413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3.png" o:spid="_x0000_i1108" type="#_x0000_t75" style="width:263.25pt;height:261.75pt;visibility:visible">
            <v:imagedata r:id="rId78" o:title=""/>
          </v:shape>
        </w:pict>
      </w:r>
    </w:p>
    <w:p w:rsidR="007C43D1" w:rsidRPr="00876CE4" w:rsidRDefault="007C43D1" w:rsidP="008F00B7">
      <w:pPr>
        <w:pStyle w:val="BodyText"/>
        <w:spacing w:before="142"/>
        <w:ind w:left="0" w:right="114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curves.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(a)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(a),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111"/>
          <w:w w:val="104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1"/>
          <w:w w:val="105"/>
          <w:sz w:val="24"/>
          <w:szCs w:val="24"/>
        </w:rPr>
        <w:t>P.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1"/>
          <w:w w:val="105"/>
          <w:sz w:val="24"/>
          <w:szCs w:val="24"/>
        </w:rPr>
        <w:t>P.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present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1"/>
          <w:w w:val="105"/>
          <w:sz w:val="24"/>
          <w:szCs w:val="24"/>
        </w:rPr>
        <w:t>P.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pote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tial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414.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4.png" o:spid="_x0000_i1109" type="#_x0000_t75" style="width:264pt;height:261.75pt;visibility:visible">
            <v:imagedata r:id="rId79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4"/>
        <w:ind w:left="0" w:right="151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(a)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initial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initially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produ</w:t>
      </w:r>
      <w:r w:rsidRPr="00876CE4">
        <w:rPr>
          <w:spacing w:val="-3"/>
          <w:w w:val="105"/>
          <w:sz w:val="24"/>
          <w:szCs w:val="24"/>
        </w:rPr>
        <w:t>ci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1"/>
          <w:w w:val="105"/>
          <w:sz w:val="24"/>
          <w:szCs w:val="24"/>
        </w:rPr>
        <w:t xml:space="preserve"> P.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110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(a)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(b)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2"/>
          <w:w w:val="105"/>
          <w:sz w:val="24"/>
          <w:szCs w:val="24"/>
        </w:rPr>
        <w:t xml:space="preserve"> goods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goods.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combination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L.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simultaneously.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415.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5.png" o:spid="_x0000_i1110" type="#_x0000_t75" style="width:264pt;height:259.5pt;visibility:visible">
            <v:imagedata r:id="rId80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4"/>
        <w:ind w:left="0" w:right="285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(a)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initial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3"/>
          <w:w w:val="105"/>
          <w:sz w:val="24"/>
          <w:szCs w:val="24"/>
        </w:rPr>
        <w:t xml:space="preserve">'s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then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(b),</w:t>
      </w:r>
      <w:r w:rsidRPr="00876CE4">
        <w:rPr>
          <w:spacing w:val="112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still</w:t>
      </w:r>
      <w:r w:rsidRPr="00876CE4">
        <w:rPr>
          <w:spacing w:val="-1"/>
          <w:w w:val="105"/>
          <w:sz w:val="24"/>
          <w:szCs w:val="24"/>
        </w:rPr>
        <w:t xml:space="preserve"> indicate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P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still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ull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N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ome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capacity.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L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ome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idle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capacity.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416.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uppo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lpha</w:t>
      </w:r>
      <w:r w:rsidRPr="00876CE4">
        <w:rPr>
          <w:spacing w:val="-4"/>
          <w:w w:val="105"/>
          <w:sz w:val="24"/>
          <w:szCs w:val="24"/>
        </w:rPr>
        <w:t xml:space="preserve"> 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curves.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devotes</w:t>
      </w:r>
      <w:r w:rsidRPr="00876CE4">
        <w:rPr>
          <w:spacing w:val="-4"/>
          <w:w w:val="105"/>
          <w:sz w:val="24"/>
          <w:szCs w:val="24"/>
        </w:rPr>
        <w:t xml:space="preserve"> 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capital</w:t>
      </w:r>
      <w:r w:rsidRPr="00876CE4">
        <w:rPr>
          <w:spacing w:val="-3"/>
          <w:w w:val="105"/>
          <w:sz w:val="24"/>
          <w:szCs w:val="24"/>
        </w:rPr>
        <w:t xml:space="preserve"> 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73"/>
          <w:w w:val="103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2"/>
          <w:w w:val="105"/>
          <w:sz w:val="24"/>
          <w:szCs w:val="24"/>
        </w:rPr>
        <w:t>ods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2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 xml:space="preserve">lpha,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lpha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expe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ience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experience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3"/>
          <w:w w:val="105"/>
          <w:sz w:val="24"/>
          <w:szCs w:val="24"/>
        </w:rPr>
        <w:t xml:space="preserve">a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able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3"/>
          <w:w w:val="105"/>
          <w:sz w:val="24"/>
          <w:szCs w:val="24"/>
        </w:rPr>
        <w:t xml:space="preserve"> 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productive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efficiency.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Beta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3"/>
          <w:w w:val="105"/>
          <w:sz w:val="24"/>
          <w:szCs w:val="24"/>
        </w:rPr>
        <w:t xml:space="preserve"> fu</w:t>
      </w:r>
      <w:r w:rsidRPr="00876CE4">
        <w:rPr>
          <w:spacing w:val="-4"/>
          <w:w w:val="105"/>
          <w:sz w:val="24"/>
          <w:szCs w:val="24"/>
        </w:rPr>
        <w:t>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 productive</w:t>
      </w:r>
      <w:r w:rsidRPr="00876CE4">
        <w:rPr>
          <w:spacing w:val="-4"/>
          <w:w w:val="105"/>
          <w:sz w:val="24"/>
          <w:szCs w:val="24"/>
        </w:rPr>
        <w:t xml:space="preserve"> e</w:t>
      </w:r>
      <w:r w:rsidRPr="00876CE4">
        <w:rPr>
          <w:spacing w:val="-3"/>
          <w:w w:val="105"/>
          <w:sz w:val="24"/>
          <w:szCs w:val="24"/>
        </w:rPr>
        <w:t>ff</w:t>
      </w:r>
      <w:r w:rsidRPr="00876CE4">
        <w:rPr>
          <w:spacing w:val="-4"/>
          <w:w w:val="105"/>
          <w:sz w:val="24"/>
          <w:szCs w:val="24"/>
        </w:rPr>
        <w:t>icie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417.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ba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command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suff</w:t>
      </w:r>
      <w:r w:rsidRPr="00876CE4">
        <w:rPr>
          <w:spacing w:val="-4"/>
          <w:w w:val="105"/>
          <w:sz w:val="24"/>
          <w:szCs w:val="24"/>
        </w:rPr>
        <w:t>ere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aid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for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Soviet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latter </w:t>
      </w:r>
      <w:r w:rsidRPr="00876CE4">
        <w:rPr>
          <w:w w:val="105"/>
          <w:sz w:val="24"/>
          <w:szCs w:val="24"/>
        </w:rPr>
        <w:t>collapsed.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111"/>
          <w:w w:val="103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eque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ce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Cuba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experienced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experienced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moved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another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existing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2"/>
          <w:w w:val="105"/>
          <w:sz w:val="24"/>
          <w:szCs w:val="24"/>
        </w:rPr>
        <w:t>wen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po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418.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likely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</w:t>
      </w:r>
      <w:r w:rsidRPr="00876CE4">
        <w:rPr>
          <w:spacing w:val="-3"/>
          <w:w w:val="105"/>
          <w:sz w:val="24"/>
          <w:szCs w:val="24"/>
        </w:rPr>
        <w:t>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inward?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por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number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skilled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immigrant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workers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destruction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bombing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warfare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losing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military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lict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419.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more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investment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private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public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oods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im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ovi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labor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produ</w:t>
      </w:r>
      <w:r w:rsidRPr="00876CE4">
        <w:rPr>
          <w:spacing w:val="-4"/>
          <w:w w:val="105"/>
          <w:sz w:val="24"/>
          <w:szCs w:val="24"/>
        </w:rPr>
        <w:t>ctivit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eliminatin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420.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unemployment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capacity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tilizatio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rn</w:t>
      </w:r>
      <w:r w:rsidRPr="00876CE4">
        <w:rPr>
          <w:spacing w:val="-4"/>
          <w:w w:val="105"/>
          <w:sz w:val="24"/>
          <w:szCs w:val="24"/>
        </w:rPr>
        <w:t>atio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>rs'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tast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preference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good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another.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oduct</w:t>
      </w:r>
      <w:r w:rsidRPr="00876CE4">
        <w:rPr>
          <w:spacing w:val="-2"/>
          <w:w w:val="105"/>
          <w:sz w:val="24"/>
          <w:szCs w:val="24"/>
        </w:rPr>
        <w:t>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421.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allow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bey</w:t>
      </w:r>
      <w:r w:rsidRPr="00876CE4">
        <w:rPr>
          <w:spacing w:val="-3"/>
          <w:w w:val="105"/>
          <w:sz w:val="24"/>
          <w:szCs w:val="24"/>
        </w:rPr>
        <w:t>ond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inatio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yond </w:t>
      </w:r>
      <w:r w:rsidRPr="00876CE4">
        <w:rPr>
          <w:w w:val="105"/>
          <w:sz w:val="24"/>
          <w:szCs w:val="24"/>
        </w:rPr>
        <w:t>(or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)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have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consume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goods</w:t>
      </w:r>
      <w:r w:rsidRPr="00876CE4">
        <w:rPr>
          <w:spacing w:val="-3"/>
          <w:w w:val="105"/>
          <w:sz w:val="24"/>
          <w:szCs w:val="24"/>
        </w:rPr>
        <w:t xml:space="preserve"> w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hou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avi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output.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422.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pitfall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sound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>oning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reflected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person's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view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pha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maceutical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1"/>
          <w:w w:val="105"/>
          <w:sz w:val="24"/>
          <w:szCs w:val="24"/>
        </w:rPr>
        <w:t>oil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companie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ice-gouging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co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ume</w:t>
      </w:r>
      <w:r w:rsidRPr="00876CE4">
        <w:rPr>
          <w:spacing w:val="-3"/>
          <w:w w:val="105"/>
          <w:sz w:val="24"/>
          <w:szCs w:val="24"/>
        </w:rPr>
        <w:t>rs"</w:t>
      </w:r>
      <w:r w:rsidRPr="00876CE4">
        <w:rPr>
          <w:spacing w:val="-4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faulty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definition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post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hoc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ol</w:t>
      </w:r>
      <w:r w:rsidRPr="00876CE4">
        <w:rPr>
          <w:spacing w:val="-3"/>
          <w:w w:val="105"/>
          <w:sz w:val="24"/>
          <w:szCs w:val="24"/>
        </w:rPr>
        <w:t>ogy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5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confusing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causation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423.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pitfall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sound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ason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comments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"capitalists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profits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don'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bou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ei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1"/>
          <w:w w:val="105"/>
          <w:sz w:val="24"/>
          <w:szCs w:val="24"/>
        </w:rPr>
        <w:t>workers"?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abstraction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biases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composition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confusing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causation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7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of</w:t>
      </w:r>
      <w:r w:rsidRPr="00876CE4">
        <w:rPr>
          <w:spacing w:val="-4"/>
          <w:w w:val="105"/>
          <w:sz w:val="24"/>
          <w:szCs w:val="24"/>
        </w:rPr>
        <w:t>te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fall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experiences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3"/>
          <w:w w:val="105"/>
          <w:sz w:val="24"/>
          <w:szCs w:val="24"/>
        </w:rPr>
        <w:t>grow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h.</w:t>
      </w:r>
      <w:r w:rsidRPr="00876CE4">
        <w:rPr>
          <w:spacing w:val="-5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person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cl</w:t>
      </w:r>
      <w:r w:rsidRPr="00876CE4">
        <w:rPr>
          <w:spacing w:val="-2"/>
          <w:w w:val="105"/>
          <w:sz w:val="24"/>
          <w:szCs w:val="24"/>
        </w:rPr>
        <w:t>udes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falling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consumer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lead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95"/>
          <w:w w:val="104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 xml:space="preserve">omic </w:t>
      </w:r>
      <w:r w:rsidRPr="00876CE4">
        <w:rPr>
          <w:spacing w:val="-3"/>
          <w:w w:val="105"/>
          <w:sz w:val="24"/>
          <w:szCs w:val="24"/>
        </w:rPr>
        <w:t>grow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ition.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biases.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confusing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425. </w:t>
      </w:r>
      <w:r w:rsidRPr="00876CE4">
        <w:rPr>
          <w:spacing w:val="-8"/>
          <w:w w:val="105"/>
          <w:sz w:val="24"/>
          <w:szCs w:val="24"/>
        </w:rPr>
        <w:t>You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observe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stock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cl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stock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lead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lower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interest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rates.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ample</w:t>
      </w:r>
      <w:r w:rsidRPr="00876CE4">
        <w:rPr>
          <w:spacing w:val="100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compo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ition.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trade-off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goals.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allac</w:t>
      </w:r>
      <w:r w:rsidRPr="00876CE4">
        <w:rPr>
          <w:spacing w:val="-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terminology.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426. </w:t>
      </w:r>
      <w:r w:rsidRPr="00876CE4">
        <w:rPr>
          <w:spacing w:val="-2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nc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your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you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you.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Theref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</w:t>
      </w:r>
      <w:r w:rsidRPr="00876CE4">
        <w:rPr>
          <w:spacing w:val="-2"/>
          <w:w w:val="105"/>
          <w:sz w:val="24"/>
          <w:szCs w:val="24"/>
        </w:rPr>
        <w:t>ry</w:t>
      </w:r>
      <w:r w:rsidRPr="00876CE4">
        <w:rPr>
          <w:spacing w:val="-3"/>
          <w:w w:val="105"/>
          <w:sz w:val="24"/>
          <w:szCs w:val="24"/>
        </w:rPr>
        <w:t>one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saved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mo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exemplifie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hoc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allacy.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us</w:t>
      </w:r>
      <w:r w:rsidRPr="00876CE4">
        <w:rPr>
          <w:spacing w:val="-4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loaded</w:t>
      </w:r>
      <w:r w:rsidRPr="00876CE4">
        <w:rPr>
          <w:spacing w:val="-5"/>
          <w:w w:val="105"/>
          <w:sz w:val="24"/>
          <w:szCs w:val="24"/>
        </w:rPr>
        <w:t xml:space="preserve"> terminology.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fus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correlation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427.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fallacy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2"/>
          <w:w w:val="105"/>
          <w:sz w:val="24"/>
          <w:szCs w:val="24"/>
        </w:rPr>
        <w:t>pos</w:t>
      </w:r>
      <w:r w:rsidRPr="00876CE4">
        <w:rPr>
          <w:spacing w:val="-3"/>
          <w:w w:val="105"/>
          <w:sz w:val="24"/>
          <w:szCs w:val="24"/>
        </w:rPr>
        <w:t>itio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?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atever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5"/>
          <w:w w:val="105"/>
          <w:sz w:val="24"/>
          <w:szCs w:val="24"/>
        </w:rPr>
        <w:t>come</w:t>
      </w:r>
      <w:r w:rsidRPr="00876CE4">
        <w:rPr>
          <w:spacing w:val="-2"/>
          <w:w w:val="105"/>
          <w:sz w:val="24"/>
          <w:szCs w:val="24"/>
        </w:rPr>
        <w:t xml:space="preserve"> down.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more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impo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theories.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What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tr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part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necessarily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4"/>
          <w:w w:val="105"/>
          <w:sz w:val="24"/>
          <w:szCs w:val="24"/>
        </w:rPr>
        <w:t xml:space="preserve"> tr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whole.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occurs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A,</w:t>
      </w:r>
      <w:r w:rsidRPr="00876CE4">
        <w:rPr>
          <w:spacing w:val="-3"/>
          <w:w w:val="105"/>
          <w:sz w:val="24"/>
          <w:szCs w:val="24"/>
        </w:rPr>
        <w:t xml:space="preserve"> eve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ave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event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tabs>
          <w:tab w:val="left" w:pos="421"/>
        </w:tabs>
        <w:spacing w:before="68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w w:val="103"/>
          <w:position w:val="-2"/>
          <w:sz w:val="24"/>
          <w:szCs w:val="24"/>
        </w:rPr>
        <w:t xml:space="preserve">428. 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post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876CE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ergo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propter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fallacy</w:t>
      </w:r>
      <w:r w:rsidRPr="00876CE4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consists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of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example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"prove"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point.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rr</w:t>
      </w:r>
      <w:r w:rsidRPr="00876CE4">
        <w:rPr>
          <w:spacing w:val="-3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causality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ch</w:t>
      </w:r>
      <w:r w:rsidRPr="00876CE4">
        <w:rPr>
          <w:spacing w:val="-2"/>
          <w:w w:val="105"/>
          <w:sz w:val="24"/>
          <w:szCs w:val="24"/>
        </w:rPr>
        <w:t>ro</w:t>
      </w:r>
      <w:r w:rsidRPr="00876CE4">
        <w:rPr>
          <w:spacing w:val="-3"/>
          <w:w w:val="105"/>
          <w:sz w:val="24"/>
          <w:szCs w:val="24"/>
        </w:rPr>
        <w:t xml:space="preserve">nological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equence.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5"/>
          <w:w w:val="105"/>
          <w:sz w:val="24"/>
          <w:szCs w:val="24"/>
        </w:rPr>
        <w:t>jumping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conclu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ion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inadequate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number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cases.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5"/>
          <w:w w:val="105"/>
          <w:sz w:val="24"/>
          <w:szCs w:val="24"/>
        </w:rPr>
        <w:t>arguing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again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person's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character</w:t>
      </w:r>
      <w:r w:rsidRPr="00876CE4">
        <w:rPr>
          <w:spacing w:val="-2"/>
          <w:w w:val="105"/>
          <w:sz w:val="24"/>
          <w:szCs w:val="24"/>
        </w:rPr>
        <w:t xml:space="preserve"> r</w:t>
      </w:r>
      <w:r w:rsidRPr="00876CE4">
        <w:rPr>
          <w:spacing w:val="-3"/>
          <w:w w:val="105"/>
          <w:sz w:val="24"/>
          <w:szCs w:val="24"/>
        </w:rPr>
        <w:t>athe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view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opinion.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94"/>
        <w:ind w:left="0"/>
        <w:rPr>
          <w:b w:val="0"/>
          <w:bCs w:val="0"/>
          <w:sz w:val="24"/>
          <w:szCs w:val="24"/>
        </w:rPr>
      </w:pPr>
      <w:r w:rsidRPr="00876CE4">
        <w:rPr>
          <w:spacing w:val="-9"/>
          <w:w w:val="105"/>
          <w:sz w:val="24"/>
          <w:szCs w:val="24"/>
        </w:rPr>
        <w:t>True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/</w:t>
      </w:r>
      <w:r w:rsidRPr="00876CE4">
        <w:rPr>
          <w:spacing w:val="-4"/>
          <w:w w:val="105"/>
          <w:sz w:val="24"/>
          <w:szCs w:val="24"/>
        </w:rPr>
        <w:t xml:space="preserve"> False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429.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science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ned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scarce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achieve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satisfaction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2"/>
          <w:w w:val="105"/>
          <w:sz w:val="24"/>
          <w:szCs w:val="24"/>
        </w:rPr>
        <w:t>wa</w:t>
      </w:r>
      <w:r w:rsidRPr="00876CE4">
        <w:rPr>
          <w:spacing w:val="-3"/>
          <w:w w:val="105"/>
          <w:sz w:val="24"/>
          <w:szCs w:val="24"/>
        </w:rPr>
        <w:t>nt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2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323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430.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s give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away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"freebies"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checking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account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</w:t>
      </w:r>
      <w:r w:rsidRPr="00876CE4">
        <w:rPr>
          <w:spacing w:val="-3"/>
          <w:w w:val="105"/>
          <w:sz w:val="24"/>
          <w:szCs w:val="24"/>
        </w:rPr>
        <w:t>ps</w:t>
      </w:r>
      <w:r w:rsidRPr="00876CE4">
        <w:rPr>
          <w:spacing w:val="-4"/>
          <w:w w:val="105"/>
          <w:sz w:val="24"/>
          <w:szCs w:val="24"/>
        </w:rPr>
        <w:t>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free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toothb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,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adicting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s’</w:t>
      </w:r>
      <w:r w:rsidRPr="00876CE4">
        <w:rPr>
          <w:spacing w:val="-4"/>
          <w:w w:val="105"/>
          <w:sz w:val="24"/>
          <w:szCs w:val="24"/>
        </w:rPr>
        <w:t xml:space="preserve"> contention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 xml:space="preserve">there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no</w:t>
      </w:r>
      <w:r w:rsidRPr="00876CE4">
        <w:rPr>
          <w:spacing w:val="141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free</w:t>
      </w:r>
      <w:r w:rsidRPr="00876CE4">
        <w:rPr>
          <w:spacing w:val="-5"/>
          <w:w w:val="105"/>
          <w:sz w:val="24"/>
          <w:szCs w:val="24"/>
        </w:rPr>
        <w:t xml:space="preserve"> lunch."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431. </w:t>
      </w:r>
      <w:r w:rsidRPr="00876CE4">
        <w:rPr>
          <w:spacing w:val="-3"/>
          <w:w w:val="105"/>
          <w:sz w:val="24"/>
          <w:szCs w:val="24"/>
        </w:rPr>
        <w:t>M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rg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val</w:t>
      </w:r>
      <w:r w:rsidRPr="00876CE4">
        <w:rPr>
          <w:spacing w:val="-2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ns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gn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icant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mall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bene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fr</w:t>
      </w:r>
      <w:r w:rsidRPr="00876CE4">
        <w:rPr>
          <w:spacing w:val="-3"/>
          <w:w w:val="105"/>
          <w:sz w:val="24"/>
          <w:szCs w:val="24"/>
        </w:rPr>
        <w:t>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things.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432. </w:t>
      </w:r>
      <w:r w:rsidRPr="00876CE4">
        <w:rPr>
          <w:spacing w:val="-3"/>
          <w:w w:val="105"/>
          <w:sz w:val="24"/>
          <w:szCs w:val="24"/>
        </w:rPr>
        <w:t>Rati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implies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people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similar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choices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make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ame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decisions.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433.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spacing w:val="-3"/>
          <w:w w:val="105"/>
          <w:sz w:val="24"/>
          <w:szCs w:val="24"/>
        </w:rPr>
        <w:t>analy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primarily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concerned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changes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statu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 xml:space="preserve">quo,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certain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decision.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434.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useful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onsu</w:t>
      </w:r>
      <w:r w:rsidRPr="00876CE4">
        <w:rPr>
          <w:spacing w:val="-4"/>
          <w:w w:val="105"/>
          <w:sz w:val="24"/>
          <w:szCs w:val="24"/>
        </w:rPr>
        <w:t>mer</w:t>
      </w:r>
      <w:r w:rsidRPr="00876CE4">
        <w:rPr>
          <w:spacing w:val="-3"/>
          <w:w w:val="105"/>
          <w:sz w:val="24"/>
          <w:szCs w:val="24"/>
        </w:rPr>
        <w:t>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anal</w:t>
      </w:r>
      <w:r w:rsidRPr="00876CE4">
        <w:rPr>
          <w:spacing w:val="-2"/>
          <w:w w:val="105"/>
          <w:sz w:val="24"/>
          <w:szCs w:val="24"/>
        </w:rPr>
        <w:t>ys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 on</w:t>
      </w:r>
      <w:r w:rsidRPr="00876CE4">
        <w:rPr>
          <w:spacing w:val="-3"/>
          <w:w w:val="105"/>
          <w:sz w:val="24"/>
          <w:szCs w:val="24"/>
        </w:rPr>
        <w:t>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bus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01-01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Define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features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Perspective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435.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scientific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method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5"/>
          <w:w w:val="105"/>
          <w:sz w:val="24"/>
          <w:szCs w:val="24"/>
        </w:rPr>
        <w:t xml:space="preserve"> 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tudie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human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behavior,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cannot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gene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alized.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436. </w:t>
      </w:r>
      <w:r w:rsidRPr="00876CE4">
        <w:rPr>
          <w:spacing w:val="-4"/>
          <w:w w:val="105"/>
          <w:sz w:val="24"/>
          <w:szCs w:val="24"/>
        </w:rPr>
        <w:t xml:space="preserve">Economic </w:t>
      </w:r>
      <w:r w:rsidRPr="00876CE4">
        <w:rPr>
          <w:w w:val="105"/>
          <w:sz w:val="24"/>
          <w:szCs w:val="24"/>
        </w:rPr>
        <w:t>principles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judgments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economic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world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ought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437.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falling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>li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spacing w:val="1"/>
          <w:w w:val="105"/>
          <w:sz w:val="24"/>
          <w:szCs w:val="24"/>
        </w:rPr>
        <w:t>prices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su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3"/>
          <w:w w:val="105"/>
          <w:sz w:val="24"/>
          <w:szCs w:val="24"/>
        </w:rPr>
        <w:t>rs,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 xml:space="preserve">must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good ever</w:t>
      </w:r>
      <w:r w:rsidRPr="00876CE4">
        <w:rPr>
          <w:spacing w:val="-2"/>
          <w:w w:val="105"/>
          <w:sz w:val="24"/>
          <w:szCs w:val="24"/>
        </w:rPr>
        <w:t>yon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Describe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438. </w:t>
      </w:r>
      <w:r w:rsidRPr="00876CE4">
        <w:rPr>
          <w:spacing w:val="-2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acroeconomic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conce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ned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nation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market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specific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 xml:space="preserve">oods </w:t>
      </w:r>
      <w:r w:rsidRPr="00876CE4">
        <w:rPr>
          <w:spacing w:val="-1"/>
          <w:w w:val="105"/>
          <w:sz w:val="24"/>
          <w:szCs w:val="24"/>
        </w:rPr>
        <w:t>like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>ange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01-02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Describe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role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theory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439.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tudy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global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ine</w:t>
      </w:r>
      <w:r w:rsidRPr="00876CE4">
        <w:rPr>
          <w:spacing w:val="-2"/>
          <w:w w:val="105"/>
          <w:sz w:val="24"/>
          <w:szCs w:val="24"/>
        </w:rPr>
        <w:t>ss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uch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Apple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Inc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majo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ocu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mac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 xml:space="preserve">oeconomic </w:t>
      </w:r>
      <w:r w:rsidRPr="00876CE4">
        <w:rPr>
          <w:spacing w:val="-1"/>
          <w:w w:val="105"/>
          <w:sz w:val="24"/>
          <w:szCs w:val="24"/>
        </w:rPr>
        <w:t>analysis.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440.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comment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ta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7"/>
          <w:w w:val="105"/>
          <w:sz w:val="24"/>
          <w:szCs w:val="24"/>
        </w:rPr>
        <w:t>must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good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economy"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ample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nor</w:t>
      </w:r>
      <w:r w:rsidRPr="00876CE4">
        <w:rPr>
          <w:spacing w:val="-4"/>
          <w:w w:val="105"/>
          <w:sz w:val="24"/>
          <w:szCs w:val="24"/>
        </w:rPr>
        <w:t>mati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441. </w:t>
      </w:r>
      <w:r w:rsidRPr="00876CE4">
        <w:rPr>
          <w:spacing w:val="-5"/>
          <w:w w:val="105"/>
          <w:sz w:val="24"/>
          <w:szCs w:val="24"/>
        </w:rPr>
        <w:t>"The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role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government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shou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k</w:t>
      </w:r>
      <w:r w:rsidRPr="00876CE4">
        <w:rPr>
          <w:spacing w:val="-3"/>
          <w:w w:val="105"/>
          <w:sz w:val="24"/>
          <w:szCs w:val="24"/>
        </w:rPr>
        <w:t>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minimum"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example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positive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statement.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Analytical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Thinking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Analyze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8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Distinguish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microeconomics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macroeconomics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positive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from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normative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Theories,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Principles,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Models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economizing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arises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lict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having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unlimited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time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relatively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jobs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443.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4"/>
          <w:w w:val="105"/>
          <w:sz w:val="24"/>
          <w:szCs w:val="24"/>
        </w:rPr>
        <w:t>budget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individual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earn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di</w:t>
      </w:r>
      <w:r w:rsidRPr="00876CE4">
        <w:rPr>
          <w:spacing w:val="-2"/>
          <w:w w:val="105"/>
          <w:sz w:val="24"/>
          <w:szCs w:val="24"/>
        </w:rPr>
        <w:t>ff</w:t>
      </w:r>
      <w:r w:rsidRPr="00876CE4">
        <w:rPr>
          <w:spacing w:val="-3"/>
          <w:w w:val="105"/>
          <w:sz w:val="24"/>
          <w:szCs w:val="24"/>
        </w:rPr>
        <w:t>erent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jobs.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01-04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trade-offs,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attainable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combinations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illustrated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with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budget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lines.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Individuals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444.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fundamental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omic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problem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faced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versatile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h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rd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them.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445.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catego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called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lan</w:t>
      </w:r>
      <w:r w:rsidRPr="00876CE4">
        <w:rPr>
          <w:spacing w:val="-2"/>
          <w:w w:val="105"/>
          <w:sz w:val="24"/>
          <w:szCs w:val="24"/>
        </w:rPr>
        <w:t>d"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include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forests,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animal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water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resources.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446. </w:t>
      </w:r>
      <w:r w:rsidRPr="00876CE4">
        <w:rPr>
          <w:spacing w:val="-5"/>
          <w:w w:val="105"/>
          <w:sz w:val="24"/>
          <w:szCs w:val="24"/>
        </w:rPr>
        <w:t>When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talk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about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capital resources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referring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money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circulating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economy.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supply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la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available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pretty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x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ca</w:t>
      </w:r>
      <w:r w:rsidRPr="00876CE4">
        <w:rPr>
          <w:spacing w:val="-3"/>
          <w:w w:val="105"/>
          <w:sz w:val="24"/>
          <w:szCs w:val="24"/>
        </w:rPr>
        <w:t>nn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over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01-05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List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resources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delineate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nature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 xml:space="preserve">of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problem.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448. 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ursh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refers</w:t>
      </w:r>
      <w:r w:rsidRPr="00876CE4">
        <w:rPr>
          <w:spacing w:val="-3"/>
          <w:w w:val="105"/>
          <w:sz w:val="24"/>
          <w:szCs w:val="24"/>
        </w:rPr>
        <w:t xml:space="preserve"> 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college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4"/>
          <w:w w:val="105"/>
          <w:sz w:val="24"/>
          <w:szCs w:val="24"/>
        </w:rPr>
        <w:t>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l</w:t>
      </w:r>
      <w:r w:rsidRPr="00876CE4">
        <w:rPr>
          <w:spacing w:val="-2"/>
          <w:w w:val="105"/>
          <w:sz w:val="24"/>
          <w:szCs w:val="24"/>
        </w:rPr>
        <w:t>ook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for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job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large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company.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Remember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01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Easy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Learning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01-05 List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categories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scarce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resources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delineate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nature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of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society's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economizing problem.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Societys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Economizing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Problem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449.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were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perfectly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adaptable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alternative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oppor</w:t>
      </w:r>
      <w:r w:rsidRPr="00876CE4">
        <w:rPr>
          <w:spacing w:val="-3"/>
          <w:w w:val="105"/>
          <w:sz w:val="24"/>
          <w:szCs w:val="24"/>
        </w:rPr>
        <w:t>tunity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costs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450.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eate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w w:val="105"/>
          <w:sz w:val="24"/>
          <w:szCs w:val="24"/>
        </w:rPr>
        <w:t xml:space="preserve"> cost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activity,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society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allocate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fewer resources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thi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activity.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 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451.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society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overallocated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 xml:space="preserve">o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particular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acti</w:t>
      </w:r>
      <w:r w:rsidRPr="00876CE4">
        <w:rPr>
          <w:spacing w:val="-3"/>
          <w:w w:val="105"/>
          <w:sz w:val="24"/>
          <w:szCs w:val="24"/>
        </w:rPr>
        <w:t>v</w:t>
      </w:r>
      <w:r w:rsidRPr="00876CE4">
        <w:rPr>
          <w:spacing w:val="-4"/>
          <w:w w:val="105"/>
          <w:sz w:val="24"/>
          <w:szCs w:val="24"/>
        </w:rPr>
        <w:t>it</w:t>
      </w:r>
      <w:r w:rsidRPr="00876CE4">
        <w:rPr>
          <w:spacing w:val="-3"/>
          <w:w w:val="105"/>
          <w:sz w:val="24"/>
          <w:szCs w:val="24"/>
        </w:rPr>
        <w:t>y,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bene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it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activity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marginal</w:t>
      </w:r>
      <w:r w:rsidRPr="00876CE4">
        <w:rPr>
          <w:spacing w:val="-1"/>
          <w:w w:val="105"/>
          <w:sz w:val="24"/>
          <w:szCs w:val="24"/>
        </w:rPr>
        <w:t xml:space="preserve"> costs.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>Hard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452.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maximum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combination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resources</w:t>
      </w:r>
      <w:r w:rsidRPr="00876CE4">
        <w:rPr>
          <w:spacing w:val="-5"/>
          <w:w w:val="105"/>
          <w:sz w:val="24"/>
          <w:szCs w:val="24"/>
        </w:rPr>
        <w:t xml:space="preserve"> that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7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03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Hard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01-06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analysis,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increasing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opportunity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costs,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Production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Model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453.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 unemployment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3"/>
          <w:w w:val="105"/>
          <w:sz w:val="24"/>
          <w:szCs w:val="24"/>
        </w:rPr>
        <w:t xml:space="preserve"> 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hift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outward.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454.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mic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grow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inside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toward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455.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immi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urv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456.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nation</w:t>
      </w:r>
      <w:r w:rsidRPr="00876CE4">
        <w:rPr>
          <w:spacing w:val="-2"/>
          <w:w w:val="105"/>
          <w:sz w:val="24"/>
          <w:szCs w:val="24"/>
        </w:rPr>
        <w:t>'s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strictly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limited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production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possibilities,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specialization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inte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national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trade.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01-07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Explain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how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international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trade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increase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consumption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possibilities.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Unemployment,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Growth,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1"/>
          <w:w w:val="105"/>
          <w:sz w:val="24"/>
          <w:szCs w:val="24"/>
        </w:rPr>
        <w:t>the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Future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9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</w:rPr>
        <w:t>Multiple</w:t>
      </w:r>
      <w:r w:rsidRPr="00876CE4">
        <w:rPr>
          <w:spacing w:val="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Choice</w:t>
      </w:r>
      <w:r w:rsidRPr="00876CE4">
        <w:rPr>
          <w:spacing w:val="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457.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w w:val="105"/>
          <w:sz w:val="24"/>
          <w:szCs w:val="24"/>
        </w:rPr>
        <w:t>directly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have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aig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may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eit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or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downward-sloping.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hor</w:t>
      </w:r>
      <w:r w:rsidRPr="00876CE4">
        <w:rPr>
          <w:spacing w:val="-3"/>
          <w:w w:val="105"/>
          <w:sz w:val="24"/>
          <w:szCs w:val="24"/>
        </w:rPr>
        <w:t>iz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tal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458.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variables,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6"/>
          <w:w w:val="105"/>
          <w:sz w:val="24"/>
          <w:szCs w:val="24"/>
        </w:rPr>
        <w:t xml:space="preserve"> 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does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close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bs</w:t>
      </w:r>
      <w:r w:rsidRPr="00876CE4">
        <w:rPr>
          <w:spacing w:val="-4"/>
          <w:w w:val="105"/>
          <w:sz w:val="24"/>
          <w:szCs w:val="24"/>
        </w:rPr>
        <w:t>titute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other.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over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459.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vertical.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downward-sloping.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izontal.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460.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variables,</w:t>
      </w:r>
      <w:r w:rsidRPr="00876CE4">
        <w:rPr>
          <w:spacing w:val="-6"/>
          <w:w w:val="105"/>
          <w:sz w:val="24"/>
          <w:szCs w:val="24"/>
        </w:rPr>
        <w:t xml:space="preserve"> the 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epe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variable"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refers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one me</w:t>
      </w:r>
      <w:r w:rsidRPr="00876CE4">
        <w:rPr>
          <w:spacing w:val="-3"/>
          <w:w w:val="105"/>
          <w:sz w:val="24"/>
          <w:szCs w:val="24"/>
        </w:rPr>
        <w:t>asur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convention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mathematics.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 xml:space="preserve">one </w:t>
      </w:r>
      <w:r w:rsidRPr="00876CE4">
        <w:rPr>
          <w:spacing w:val="-1"/>
          <w:w w:val="105"/>
          <w:sz w:val="24"/>
          <w:szCs w:val="24"/>
        </w:rPr>
        <w:t>whose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</w:t>
      </w:r>
      <w:r w:rsidRPr="00876CE4">
        <w:rPr>
          <w:spacing w:val="-4"/>
          <w:w w:val="105"/>
          <w:sz w:val="24"/>
          <w:szCs w:val="24"/>
        </w:rPr>
        <w:t>umed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ef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outcome.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cau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source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461.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"o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things</w:t>
      </w:r>
      <w:r w:rsidRPr="00876CE4">
        <w:rPr>
          <w:spacing w:val="-3"/>
          <w:w w:val="105"/>
          <w:sz w:val="24"/>
          <w:szCs w:val="24"/>
        </w:rPr>
        <w:t xml:space="preserve"> equal</w:t>
      </w:r>
      <w:r w:rsidRPr="00876CE4">
        <w:rPr>
          <w:spacing w:val="-2"/>
          <w:w w:val="105"/>
          <w:sz w:val="24"/>
          <w:szCs w:val="24"/>
        </w:rPr>
        <w:t>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empl</w:t>
      </w:r>
      <w:r w:rsidRPr="00876CE4">
        <w:rPr>
          <w:spacing w:val="-3"/>
          <w:w w:val="105"/>
          <w:sz w:val="24"/>
          <w:szCs w:val="24"/>
        </w:rPr>
        <w:t>oy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when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given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s</w:t>
      </w:r>
      <w:r w:rsidRPr="00876CE4">
        <w:rPr>
          <w:spacing w:val="-4"/>
          <w:w w:val="105"/>
          <w:sz w:val="24"/>
          <w:szCs w:val="24"/>
        </w:rPr>
        <w:t>hi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ting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up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do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n.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mist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draw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wo-d</w:t>
      </w:r>
      <w:r w:rsidRPr="00876CE4">
        <w:rPr>
          <w:spacing w:val="-3"/>
          <w:w w:val="105"/>
          <w:sz w:val="24"/>
          <w:szCs w:val="24"/>
        </w:rPr>
        <w:t>ime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3"/>
          <w:w w:val="105"/>
          <w:sz w:val="24"/>
          <w:szCs w:val="24"/>
        </w:rPr>
        <w:t>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two-axes)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ap</w:t>
      </w:r>
      <w:r w:rsidRPr="00876CE4">
        <w:rPr>
          <w:spacing w:val="-3"/>
          <w:w w:val="105"/>
          <w:sz w:val="24"/>
          <w:szCs w:val="24"/>
        </w:rPr>
        <w:t>h.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462.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either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negative.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possibly</w:t>
      </w:r>
      <w:r w:rsidRPr="00876CE4">
        <w:rPr>
          <w:spacing w:val="-1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ze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eit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ze</w:t>
      </w:r>
      <w:r w:rsidRPr="00876CE4">
        <w:rPr>
          <w:spacing w:val="-2"/>
          <w:w w:val="105"/>
          <w:sz w:val="24"/>
          <w:szCs w:val="24"/>
        </w:rPr>
        <w:t xml:space="preserve">ro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nf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ite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463.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"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com</w:t>
      </w:r>
      <w:r w:rsidRPr="00876CE4">
        <w:rPr>
          <w:spacing w:val="-3"/>
          <w:w w:val="105"/>
          <w:sz w:val="24"/>
          <w:szCs w:val="24"/>
        </w:rPr>
        <w:t>e"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 xml:space="preserve">s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"s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+0.2.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if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$100,</w:t>
      </w:r>
      <w:r w:rsidRPr="00876CE4">
        <w:rPr>
          <w:spacing w:val="-5"/>
          <w:w w:val="105"/>
          <w:sz w:val="24"/>
          <w:szCs w:val="24"/>
        </w:rPr>
        <w:t xml:space="preserve"> 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 xml:space="preserve">income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0.20,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$100,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$20.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$100,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rise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$20.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101A82">
      <w:pPr>
        <w:pStyle w:val="BodyText"/>
        <w:spacing w:before="0"/>
        <w:ind w:left="0" w:right="151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Their</w:t>
      </w:r>
      <w:r w:rsidRPr="00876CE4">
        <w:rPr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pStyle w:val="BodyText"/>
        <w:spacing w:before="0"/>
        <w:ind w:left="0" w:right="151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464.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below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data-pairs: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(1)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 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 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(3) 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(4)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  <w:r w:rsidRPr="00876CE4">
        <w:rPr>
          <w:spacing w:val="116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rig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77"/>
        <w:gridCol w:w="577"/>
        <w:gridCol w:w="582"/>
        <w:gridCol w:w="577"/>
        <w:gridCol w:w="593"/>
        <w:gridCol w:w="580"/>
        <w:gridCol w:w="578"/>
      </w:tblGrid>
      <w:tr w:rsidR="007C43D1" w:rsidRPr="00876CE4">
        <w:trPr>
          <w:trHeight w:val="20"/>
        </w:trPr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59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G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H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four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pairs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show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</w:t>
      </w:r>
      <w:r w:rsidRPr="00876CE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and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3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w w:val="105"/>
          <w:sz w:val="24"/>
          <w:szCs w:val="24"/>
        </w:rPr>
        <w:t>3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4"/>
          <w:w w:val="105"/>
          <w:sz w:val="24"/>
          <w:szCs w:val="24"/>
        </w:rPr>
        <w:t xml:space="preserve"> and </w:t>
      </w:r>
      <w:r w:rsidRPr="00876CE4">
        <w:rPr>
          <w:w w:val="105"/>
          <w:sz w:val="24"/>
          <w:szCs w:val="24"/>
        </w:rPr>
        <w:t>4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spacing w:before="112"/>
        <w:ind w:left="0" w:right="151" w:firstLine="0"/>
        <w:rPr>
          <w:sz w:val="24"/>
          <w:szCs w:val="24"/>
        </w:rPr>
      </w:pPr>
      <w:r w:rsidRPr="00876CE4">
        <w:rPr>
          <w:sz w:val="24"/>
          <w:szCs w:val="24"/>
        </w:rPr>
        <w:t>465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below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data-pairs: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(1)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 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 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(3) 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(4)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  <w:r w:rsidRPr="00876CE4">
        <w:rPr>
          <w:spacing w:val="116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right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77"/>
        <w:gridCol w:w="577"/>
        <w:gridCol w:w="582"/>
        <w:gridCol w:w="577"/>
        <w:gridCol w:w="593"/>
        <w:gridCol w:w="580"/>
        <w:gridCol w:w="578"/>
      </w:tblGrid>
      <w:tr w:rsidR="007C43D1" w:rsidRPr="00876CE4">
        <w:trPr>
          <w:trHeight w:val="20"/>
        </w:trPr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59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G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H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linear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pictures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above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.10.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20.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5.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10.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pStyle w:val="BodyText"/>
        <w:spacing w:before="0"/>
        <w:ind w:left="0" w:right="151" w:firstLine="0"/>
        <w:jc w:val="right"/>
        <w:rPr>
          <w:sz w:val="24"/>
          <w:szCs w:val="24"/>
        </w:rPr>
      </w:pPr>
      <w:r w:rsidRPr="00876CE4">
        <w:rPr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Graphs</w:t>
      </w:r>
      <w:r w:rsidRPr="00876CE4">
        <w:rPr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i/>
          <w:iCs/>
          <w:spacing w:val="-1"/>
          <w:w w:val="105"/>
          <w:sz w:val="24"/>
          <w:szCs w:val="24"/>
        </w:rPr>
        <w:t>and</w:t>
      </w:r>
      <w:r w:rsidRPr="00876CE4">
        <w:rPr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Their</w:t>
      </w:r>
      <w:r w:rsidRPr="00876CE4">
        <w:rPr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pStyle w:val="BodyText"/>
        <w:spacing w:before="0"/>
        <w:ind w:left="0" w:right="151" w:firstLine="0"/>
        <w:rPr>
          <w:sz w:val="24"/>
          <w:szCs w:val="24"/>
        </w:rPr>
      </w:pPr>
      <w:r w:rsidRPr="00876CE4">
        <w:rPr>
          <w:sz w:val="24"/>
          <w:szCs w:val="24"/>
        </w:rPr>
        <w:t xml:space="preserve">466.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below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data-pairs: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(1)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 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 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(3) 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(4)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  <w:r w:rsidRPr="00876CE4">
        <w:rPr>
          <w:spacing w:val="116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rig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77"/>
        <w:gridCol w:w="577"/>
        <w:gridCol w:w="582"/>
        <w:gridCol w:w="577"/>
        <w:gridCol w:w="593"/>
        <w:gridCol w:w="580"/>
        <w:gridCol w:w="578"/>
      </w:tblGrid>
      <w:tr w:rsidR="007C43D1" w:rsidRPr="00876CE4">
        <w:trPr>
          <w:trHeight w:val="20"/>
        </w:trPr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59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G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H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above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1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2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3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4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spacing w:before="85"/>
        <w:ind w:left="0" w:right="17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467</w:t>
      </w:r>
      <w:r w:rsidRPr="00876CE4">
        <w:rPr>
          <w:i/>
          <w:iCs/>
          <w:sz w:val="24"/>
          <w:szCs w:val="24"/>
        </w:rPr>
        <w:t xml:space="preserve">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qu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below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based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four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data-pairs: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(1)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 B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 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2"/>
          <w:w w:val="105"/>
          <w:sz w:val="24"/>
          <w:szCs w:val="24"/>
        </w:rPr>
        <w:t xml:space="preserve"> D,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(3) 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(4)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G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H.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each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in</w:t>
      </w:r>
      <w:r w:rsidRPr="00876CE4">
        <w:rPr>
          <w:spacing w:val="116"/>
          <w:w w:val="103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left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rig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column.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77"/>
        <w:gridCol w:w="577"/>
        <w:gridCol w:w="582"/>
        <w:gridCol w:w="577"/>
        <w:gridCol w:w="593"/>
        <w:gridCol w:w="580"/>
        <w:gridCol w:w="578"/>
      </w:tblGrid>
      <w:tr w:rsidR="007C43D1" w:rsidRPr="00876CE4">
        <w:trPr>
          <w:trHeight w:val="20"/>
        </w:trPr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(1)</w:t>
            </w:r>
          </w:p>
        </w:tc>
        <w:tc>
          <w:tcPr>
            <w:tcW w:w="1159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(2)</w:t>
            </w:r>
          </w:p>
        </w:tc>
        <w:tc>
          <w:tcPr>
            <w:tcW w:w="117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(3)</w:t>
            </w:r>
          </w:p>
        </w:tc>
        <w:tc>
          <w:tcPr>
            <w:tcW w:w="1158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(4)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A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C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D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E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F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G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H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</w:tr>
      <w:tr w:rsidR="007C43D1" w:rsidRPr="00876CE4">
        <w:trPr>
          <w:trHeight w:val="20"/>
        </w:trPr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577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578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linear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set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above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12E.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- </w:t>
      </w:r>
      <w:r w:rsidRPr="00876CE4">
        <w:rPr>
          <w:spacing w:val="-1"/>
          <w:w w:val="105"/>
          <w:sz w:val="24"/>
          <w:szCs w:val="24"/>
        </w:rPr>
        <w:t>2E.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12F.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−2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F.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468.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ru</w:t>
      </w:r>
      <w:r w:rsidRPr="00876CE4">
        <w:rPr>
          <w:spacing w:val="-4"/>
          <w:w w:val="105"/>
          <w:sz w:val="24"/>
          <w:szCs w:val="24"/>
        </w:rPr>
        <w:t>cti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demand</w:t>
      </w:r>
      <w:r w:rsidRPr="00876CE4">
        <w:rPr>
          <w:spacing w:val="-2"/>
          <w:w w:val="105"/>
          <w:sz w:val="24"/>
          <w:szCs w:val="24"/>
        </w:rPr>
        <w:t xml:space="preserve"> 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good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af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ect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much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buy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rs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buy,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</w:t>
      </w:r>
      <w:r w:rsidRPr="00876CE4">
        <w:rPr>
          <w:spacing w:val="-2"/>
          <w:w w:val="105"/>
          <w:sz w:val="24"/>
          <w:szCs w:val="24"/>
        </w:rPr>
        <w:t>onv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ono</w:t>
      </w:r>
      <w:r w:rsidRPr="00876CE4">
        <w:rPr>
          <w:spacing w:val="-4"/>
          <w:w w:val="105"/>
          <w:sz w:val="24"/>
          <w:szCs w:val="24"/>
        </w:rPr>
        <w:t>mist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1"/>
          <w:w w:val="105"/>
          <w:sz w:val="24"/>
          <w:szCs w:val="24"/>
        </w:rPr>
        <w:t xml:space="preserve"> follow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mea</w:t>
      </w:r>
      <w:r w:rsidRPr="00876CE4">
        <w:rPr>
          <w:spacing w:val="-3"/>
          <w:w w:val="105"/>
          <w:sz w:val="24"/>
          <w:szCs w:val="24"/>
        </w:rPr>
        <w:t>sur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129"/>
          <w:w w:val="103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horizontal</w:t>
      </w:r>
      <w:r w:rsidRPr="00876CE4">
        <w:rPr>
          <w:spacing w:val="-3"/>
          <w:w w:val="105"/>
          <w:sz w:val="24"/>
          <w:szCs w:val="24"/>
        </w:rPr>
        <w:t xml:space="preserve"> axis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because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x</w:t>
      </w:r>
      <w:r w:rsidRPr="00876CE4">
        <w:rPr>
          <w:spacing w:val="-3"/>
          <w:w w:val="105"/>
          <w:sz w:val="24"/>
          <w:szCs w:val="24"/>
        </w:rPr>
        <w:t xml:space="preserve">is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though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p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even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though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469.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illustrated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(n)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value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decrease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increase.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1"/>
          <w:w w:val="105"/>
          <w:sz w:val="24"/>
          <w:szCs w:val="24"/>
        </w:rPr>
        <w:t>increase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causes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no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470.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income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avi</w:t>
      </w:r>
      <w:r w:rsidRPr="00876CE4">
        <w:rPr>
          <w:spacing w:val="-2"/>
          <w:w w:val="105"/>
          <w:sz w:val="24"/>
          <w:szCs w:val="24"/>
        </w:rPr>
        <w:t>ng,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generally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consider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4"/>
          <w:w w:val="105"/>
          <w:sz w:val="24"/>
          <w:szCs w:val="24"/>
        </w:rPr>
        <w:t>income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place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axis.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4"/>
          <w:w w:val="105"/>
          <w:sz w:val="24"/>
          <w:szCs w:val="24"/>
        </w:rPr>
        <w:t xml:space="preserve"> 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w w:val="105"/>
          <w:sz w:val="24"/>
          <w:szCs w:val="24"/>
        </w:rPr>
        <w:t>place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place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saving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place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axis.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471.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show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ceteris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paribus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means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3"/>
          <w:w w:val="105"/>
          <w:sz w:val="24"/>
          <w:szCs w:val="24"/>
        </w:rPr>
        <w:t>Y.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independent.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3"/>
          <w:w w:val="105"/>
          <w:sz w:val="24"/>
          <w:szCs w:val="24"/>
        </w:rPr>
        <w:t xml:space="preserve"> hel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</w:t>
      </w:r>
      <w:r w:rsidRPr="00876CE4">
        <w:rPr>
          <w:spacing w:val="-3"/>
          <w:w w:val="105"/>
          <w:sz w:val="24"/>
          <w:szCs w:val="24"/>
        </w:rPr>
        <w:t>ons</w:t>
      </w:r>
      <w:r w:rsidRPr="00876CE4">
        <w:rPr>
          <w:spacing w:val="-4"/>
          <w:w w:val="105"/>
          <w:sz w:val="24"/>
          <w:szCs w:val="24"/>
        </w:rPr>
        <w:t>tant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472.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"crop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yield"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axi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"rainfall"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axis,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refers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9"/>
          <w:w w:val="105"/>
          <w:sz w:val="24"/>
          <w:szCs w:val="24"/>
        </w:rPr>
        <w:t>the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tee</w:t>
      </w:r>
      <w:r w:rsidRPr="00876CE4">
        <w:rPr>
          <w:spacing w:val="-2"/>
          <w:w w:val="105"/>
          <w:sz w:val="24"/>
          <w:szCs w:val="24"/>
        </w:rPr>
        <w:t>pness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or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lat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ss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aph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rainfall </w:t>
      </w:r>
      <w:r w:rsidRPr="00876CE4">
        <w:rPr>
          <w:spacing w:val="-2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"crop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ze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o.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amount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crop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"rainfall"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zero.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total</w:t>
      </w:r>
      <w:r w:rsidRPr="00876CE4">
        <w:rPr>
          <w:w w:val="105"/>
          <w:sz w:val="24"/>
          <w:szCs w:val="24"/>
        </w:rPr>
        <w:t xml:space="preserve"> crop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yield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given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period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time.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16"/>
        <w:ind w:left="0" w:right="5848" w:firstLine="0"/>
        <w:rPr>
          <w:spacing w:val="48"/>
          <w:w w:val="103"/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473.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inverse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y?</w:t>
      </w:r>
      <w:r w:rsidRPr="00876CE4">
        <w:rPr>
          <w:spacing w:val="48"/>
          <w:w w:val="103"/>
          <w:sz w:val="24"/>
          <w:szCs w:val="24"/>
        </w:rPr>
        <w:t xml:space="preserve"> </w:t>
      </w:r>
    </w:p>
    <w:p w:rsidR="007C43D1" w:rsidRPr="00876CE4" w:rsidRDefault="007C43D1" w:rsidP="00101A82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-3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5x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6.2x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pacing w:val="20"/>
          <w:w w:val="104"/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7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0.9x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-50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w w:val="103"/>
          <w:position w:val="-2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3"/>
          <w:position w:val="-2"/>
          <w:sz w:val="24"/>
          <w:szCs w:val="24"/>
        </w:rPr>
        <w:t xml:space="preserve">474. </w:t>
      </w: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suggests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y?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90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coupled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-4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coupled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0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6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coupled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110.4pt;margin-top:8.35pt;width:140.8pt;height:38.65pt;z-index:251658240;visibility:visible;mso-position-horizontal-relative:page" filled="f" stroked="f">
            <v:textbox style="mso-next-textbox:#Text Box 15"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5"/>
                    <w:gridCol w:w="938"/>
                    <w:gridCol w:w="925"/>
                  </w:tblGrid>
                  <w:tr w:rsidR="007C43D1" w:rsidRPr="005B58D0">
                    <w:trPr>
                      <w:trHeight w:hRule="exact" w:val="194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ind w:left="1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Y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Z</w:t>
                        </w:r>
                      </w:p>
                    </w:tc>
                  </w:tr>
                  <w:tr w:rsidR="007C43D1" w:rsidRPr="005B58D0">
                    <w:trPr>
                      <w:trHeight w:hRule="exact" w:val="187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60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13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120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  <w:tr w:rsidR="007C43D1" w:rsidRPr="005B58D0">
                    <w:trPr>
                      <w:trHeight w:hRule="exact" w:val="186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50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ind w:left="13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100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  <w:tr w:rsidR="007C43D1" w:rsidRPr="005B58D0">
                    <w:trPr>
                      <w:trHeight w:hRule="exact" w:val="187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40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106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80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</w:tbl>
                <w:p w:rsidR="007C43D1" w:rsidRDefault="007C43D1" w:rsidP="00D967DB"/>
              </w:txbxContent>
            </v:textbox>
            <w10:wrap anchorx="page"/>
          </v:shape>
        </w:pict>
      </w:r>
      <w:r w:rsidRPr="00876CE4">
        <w:rPr>
          <w:w w:val="105"/>
          <w:sz w:val="24"/>
          <w:szCs w:val="24"/>
        </w:rPr>
        <w:t>475.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0"/>
          <w:w w:val="105"/>
          <w:sz w:val="24"/>
          <w:szCs w:val="24"/>
        </w:rPr>
        <w:t>V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3"/>
          <w:w w:val="105"/>
          <w:sz w:val="24"/>
          <w:szCs w:val="24"/>
        </w:rPr>
        <w:t>ri</w:t>
      </w:r>
      <w:r w:rsidRPr="00876CE4">
        <w:rPr>
          <w:w w:val="105"/>
          <w:sz w:val="24"/>
          <w:szCs w:val="24"/>
        </w:rPr>
        <w:t>ab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>n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</w:t>
      </w:r>
      <w:r w:rsidRPr="00876CE4">
        <w:rPr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>h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above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</w:t>
      </w:r>
      <w:r w:rsidRPr="00876CE4">
        <w:rPr>
          <w:spacing w:val="1"/>
          <w:w w:val="105"/>
          <w:sz w:val="24"/>
          <w:szCs w:val="24"/>
        </w:rPr>
        <w:t>a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</w:t>
      </w:r>
      <w:r w:rsidRPr="00876CE4">
        <w:rPr>
          <w:spacing w:val="2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>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positively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3"/>
          <w:w w:val="105"/>
          <w:sz w:val="24"/>
          <w:szCs w:val="24"/>
        </w:rPr>
        <w:t>no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1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independently</w:t>
      </w:r>
      <w:r w:rsidRPr="00876CE4">
        <w:rPr>
          <w:spacing w:val="-2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476.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6" o:spid="_x0000_s1027" type="#_x0000_t202" style="position:absolute;margin-left:104pt;margin-top:4.9pt;width:140.8pt;height:38.65pt;z-index:251659264;visibility:visible;mso-position-horizontal-relative:page" filled="f" stroked="f">
            <v:textbox style="mso-next-textbox:#Text Box 16"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5"/>
                    <w:gridCol w:w="938"/>
                    <w:gridCol w:w="925"/>
                  </w:tblGrid>
                  <w:tr w:rsidR="007C43D1" w:rsidRPr="005B58D0">
                    <w:trPr>
                      <w:trHeight w:hRule="exact" w:val="194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ind w:left="1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Y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Z</w:t>
                        </w:r>
                      </w:p>
                    </w:tc>
                  </w:tr>
                  <w:tr w:rsidR="007C43D1" w:rsidRPr="005B58D0">
                    <w:trPr>
                      <w:trHeight w:hRule="exact" w:val="187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60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13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120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  <w:tr w:rsidR="007C43D1" w:rsidRPr="005B58D0">
                    <w:trPr>
                      <w:trHeight w:hRule="exact" w:val="186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50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ind w:left="13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100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6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  <w:tr w:rsidR="007C43D1" w:rsidRPr="005B58D0">
                    <w:trPr>
                      <w:trHeight w:hRule="exact" w:val="187"/>
                    </w:trPr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2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40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464646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ind w:left="106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80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D8D8D8"/>
                          <w:right w:val="single" w:sz="6" w:space="0" w:color="D8D8D8"/>
                        </w:tcBorders>
                      </w:tcPr>
                      <w:p w:rsidR="007C43D1" w:rsidRDefault="007C43D1">
                        <w:pPr>
                          <w:pStyle w:val="TableParagraph"/>
                          <w:spacing w:before="7" w:line="162" w:lineRule="exact"/>
                          <w:jc w:val="center"/>
                          <w:rPr>
                            <w:rFonts w:ascii="Courier New" w:hAnsi="Courier New" w:cs="Courier New"/>
                            <w:sz w:val="15"/>
                            <w:szCs w:val="15"/>
                          </w:rPr>
                        </w:pPr>
                        <w:r w:rsidRPr="005B58D0">
                          <w:rPr>
                            <w:rFonts w:ascii="Courier New" w:eastAsia="Times New Roman" w:cs="Courier New"/>
                            <w:w w:val="105"/>
                            <w:sz w:val="15"/>
                            <w:szCs w:val="15"/>
                          </w:rPr>
                          <w:t>15</w:t>
                        </w:r>
                      </w:p>
                    </w:tc>
                  </w:tr>
                </w:tbl>
                <w:p w:rsidR="007C43D1" w:rsidRDefault="007C43D1" w:rsidP="00D967DB"/>
              </w:txbxContent>
            </v:textbox>
            <w10:wrap anchorx="page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30"/>
          <w:w w:val="105"/>
          <w:sz w:val="24"/>
          <w:szCs w:val="24"/>
        </w:rPr>
        <w:t>V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3"/>
          <w:w w:val="105"/>
          <w:sz w:val="24"/>
          <w:szCs w:val="24"/>
        </w:rPr>
        <w:t>ri</w:t>
      </w:r>
      <w:r w:rsidRPr="00876CE4">
        <w:rPr>
          <w:w w:val="105"/>
          <w:sz w:val="24"/>
          <w:szCs w:val="24"/>
        </w:rPr>
        <w:t>ab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>n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Z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</w:t>
      </w:r>
      <w:r w:rsidRPr="00876CE4">
        <w:rPr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>h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</w:t>
      </w:r>
      <w:r w:rsidRPr="00876CE4">
        <w:rPr>
          <w:spacing w:val="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>ov</w:t>
      </w:r>
      <w:r w:rsidRPr="00876CE4">
        <w:rPr>
          <w:spacing w:val="2"/>
          <w:w w:val="105"/>
          <w:sz w:val="24"/>
          <w:szCs w:val="24"/>
        </w:rPr>
        <w:t>i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1"/>
          <w:w w:val="105"/>
          <w:sz w:val="24"/>
          <w:szCs w:val="24"/>
        </w:rPr>
        <w:t>e</w:t>
      </w:r>
      <w:r w:rsidRPr="00876CE4">
        <w:rPr>
          <w:w w:val="105"/>
          <w:sz w:val="24"/>
          <w:szCs w:val="24"/>
        </w:rPr>
        <w:t>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</w:t>
      </w:r>
      <w:r w:rsidRPr="00876CE4">
        <w:rPr>
          <w:w w:val="105"/>
          <w:sz w:val="24"/>
          <w:szCs w:val="24"/>
        </w:rPr>
        <w:t>ab</w:t>
      </w:r>
      <w:r w:rsidRPr="00876CE4">
        <w:rPr>
          <w:spacing w:val="3"/>
          <w:w w:val="105"/>
          <w:sz w:val="24"/>
          <w:szCs w:val="24"/>
        </w:rPr>
        <w:t>l</w:t>
      </w:r>
      <w:r w:rsidRPr="00876CE4">
        <w:rPr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3"/>
          <w:w w:val="105"/>
          <w:sz w:val="24"/>
          <w:szCs w:val="24"/>
        </w:rPr>
        <w:t>r</w:t>
      </w:r>
      <w:r w:rsidRPr="00876CE4">
        <w:rPr>
          <w:w w:val="105"/>
          <w:sz w:val="24"/>
          <w:szCs w:val="24"/>
        </w:rPr>
        <w:t>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positively</w:t>
      </w:r>
      <w:r w:rsidRPr="00876CE4">
        <w:rPr>
          <w:spacing w:val="-2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spacing w:val="-3"/>
          <w:w w:val="105"/>
          <w:sz w:val="24"/>
          <w:szCs w:val="24"/>
        </w:rPr>
        <w:t>negatively</w:t>
      </w:r>
      <w:r w:rsidRPr="00876CE4">
        <w:rPr>
          <w:spacing w:val="-2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spacing w:before="14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depen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8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nonlinea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477.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6.png" o:spid="_x0000_i1111" type="#_x0000_t75" style="width:269.25pt;height:262.5pt;visibility:visible">
            <v:imagedata r:id="rId81" o:title=""/>
          </v:shape>
        </w:pic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103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following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quantiti</w:t>
      </w:r>
      <w:r w:rsidRPr="00876CE4">
        <w:rPr>
          <w:spacing w:val="-2"/>
          <w:w w:val="105"/>
          <w:sz w:val="24"/>
          <w:szCs w:val="24"/>
        </w:rPr>
        <w:t>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demanded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various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levels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(</w:t>
      </w:r>
      <w:r w:rsidRPr="00876CE4">
        <w:rPr>
          <w:spacing w:val="-4"/>
          <w:w w:val="105"/>
          <w:sz w:val="24"/>
          <w:szCs w:val="24"/>
        </w:rPr>
        <w:t>hypothetical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data).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742"/>
      </w:tblGrid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Price</w:t>
            </w:r>
            <w:r w:rsidRPr="00876CE4">
              <w:rPr>
                <w:rFonts w:ascii="Times New Roman" w:hAnsi="Times New Roman" w:cs="Times New Roman"/>
                <w:b/>
                <w:bCs/>
                <w:spacing w:val="-9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Per</w:t>
            </w:r>
            <w:r w:rsidRPr="00876CE4">
              <w:rPr>
                <w:rFonts w:ascii="Times New Roman" w:hAnsi="Times New Roman" w:cs="Times New Roman"/>
                <w:b/>
                <w:bCs/>
                <w:spacing w:val="23"/>
                <w:w w:val="104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Bushel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Bushels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4"/>
                <w:szCs w:val="24"/>
              </w:rPr>
              <w:t>Demanded</w:t>
            </w:r>
            <w:r w:rsidRPr="00876CE4">
              <w:rPr>
                <w:rFonts w:ascii="Times New Roman" w:hAnsi="Times New Roman" w:cs="Times New Roman"/>
                <w:b/>
                <w:bCs/>
                <w:spacing w:val="26"/>
                <w:w w:val="104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Per</w:t>
            </w:r>
            <w:r w:rsidRPr="00876CE4">
              <w:rPr>
                <w:rFonts w:ascii="Times New Roman" w:hAnsi="Times New Roman" w:cs="Times New Roman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 w:rsidRPr="00876CE4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Year</w:t>
            </w:r>
          </w:p>
        </w:tc>
      </w:tr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$5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2,000</w:t>
            </w:r>
          </w:p>
        </w:tc>
      </w:tr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4,000</w:t>
            </w:r>
          </w:p>
        </w:tc>
      </w:tr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7,000</w:t>
            </w:r>
          </w:p>
        </w:tc>
      </w:tr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11,000</w:t>
            </w:r>
          </w:p>
        </w:tc>
      </w:tr>
      <w:tr w:rsidR="007C43D1" w:rsidRPr="00876CE4">
        <w:trPr>
          <w:trHeight w:val="20"/>
        </w:trPr>
        <w:tc>
          <w:tcPr>
            <w:tcW w:w="1280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464646"/>
            </w:tcBorders>
          </w:tcPr>
          <w:p w:rsidR="007C43D1" w:rsidRPr="00876CE4" w:rsidRDefault="007C43D1" w:rsidP="008F00B7">
            <w:pPr>
              <w:pStyle w:val="TableParagraph"/>
              <w:spacing w:before="7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42" w:type="dxa"/>
            <w:tcBorders>
              <w:top w:val="single" w:sz="6" w:space="0" w:color="464646"/>
              <w:left w:val="single" w:sz="6" w:space="0" w:color="464646"/>
              <w:bottom w:val="single" w:sz="6" w:space="0" w:color="D8D8D8"/>
              <w:right w:val="single" w:sz="6" w:space="0" w:color="D8D8D8"/>
            </w:tcBorders>
          </w:tcPr>
          <w:p w:rsidR="007C43D1" w:rsidRPr="00876CE4" w:rsidRDefault="007C43D1" w:rsidP="008F00B7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76CE4">
              <w:rPr>
                <w:rFonts w:ascii="Times New Roman" w:hAnsi="Times New Roman" w:cs="Times New Roman"/>
                <w:w w:val="105"/>
                <w:sz w:val="24"/>
                <w:szCs w:val="24"/>
              </w:rPr>
              <w:t>16,000</w:t>
            </w:r>
          </w:p>
        </w:tc>
      </w:tr>
    </w:tbl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5"/>
          <w:sz w:val="24"/>
          <w:szCs w:val="24"/>
        </w:rPr>
        <w:t>W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ic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above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best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represents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table?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tabs>
          <w:tab w:val="left" w:pos="328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A.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D.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478.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7.png" o:spid="_x0000_i1112" type="#_x0000_t75" style="width:271.5pt;height:263.25pt;visibility:visible">
            <v:imagedata r:id="rId82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Which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ve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shows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direct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5"/>
          <w:w w:val="105"/>
          <w:sz w:val="24"/>
          <w:szCs w:val="24"/>
        </w:rPr>
        <w:t xml:space="preserve"> quantity?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</w:t>
      </w:r>
    </w:p>
    <w:p w:rsidR="007C43D1" w:rsidRPr="00876CE4" w:rsidRDefault="007C43D1" w:rsidP="008F00B7">
      <w:pPr>
        <w:tabs>
          <w:tab w:val="left" w:pos="320"/>
        </w:tabs>
        <w:spacing w:before="7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</w:t>
      </w:r>
    </w:p>
    <w:p w:rsidR="007C43D1" w:rsidRPr="00876CE4" w:rsidRDefault="007C43D1" w:rsidP="008F00B7">
      <w:pPr>
        <w:tabs>
          <w:tab w:val="left" w:pos="32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C.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C</w:t>
      </w:r>
    </w:p>
    <w:p w:rsidR="007C43D1" w:rsidRPr="00876CE4" w:rsidRDefault="007C43D1" w:rsidP="008F00B7">
      <w:pPr>
        <w:tabs>
          <w:tab w:val="left" w:pos="328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3"/>
          <w:sz w:val="24"/>
          <w:szCs w:val="24"/>
        </w:rPr>
        <w:t xml:space="preserve">D.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479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8.png" o:spid="_x0000_i1113" type="#_x0000_t75" style="width:269.25pt;height:264.75pt;visibility:visible">
            <v:imagedata r:id="rId83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economi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 xml:space="preserve">s' </w:t>
      </w:r>
      <w:r w:rsidRPr="00876CE4">
        <w:rPr>
          <w:w w:val="105"/>
          <w:sz w:val="24"/>
          <w:szCs w:val="24"/>
        </w:rPr>
        <w:t>perspective,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1"/>
          <w:w w:val="105"/>
          <w:sz w:val="24"/>
          <w:szCs w:val="24"/>
        </w:rPr>
        <w:t>which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 xml:space="preserve">the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variable?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9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antit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ed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 quantity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demanded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B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qu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tit</w:t>
      </w:r>
      <w:r w:rsidRPr="00876CE4">
        <w:rPr>
          <w:spacing w:val="-3"/>
          <w:w w:val="105"/>
          <w:sz w:val="24"/>
          <w:szCs w:val="24"/>
        </w:rPr>
        <w:t>y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variables.</w:t>
      </w:r>
    </w:p>
    <w:p w:rsidR="007C43D1" w:rsidRPr="00876CE4" w:rsidRDefault="007C43D1" w:rsidP="008F00B7">
      <w:pPr>
        <w:pStyle w:val="BodyText"/>
        <w:tabs>
          <w:tab w:val="left" w:pos="327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Both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quantity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demanded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dependent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480.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89.png" o:spid="_x0000_i1114" type="#_x0000_t75" style="width:286.5pt;height:261.75pt;visibility:visible">
            <v:imagedata r:id="rId84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gr</w:t>
      </w:r>
      <w:r w:rsidRPr="00876CE4">
        <w:rPr>
          <w:spacing w:val="-4"/>
          <w:w w:val="105"/>
          <w:sz w:val="24"/>
          <w:szCs w:val="24"/>
        </w:rPr>
        <w:t>aph</w:t>
      </w:r>
      <w:r w:rsidRPr="00876CE4">
        <w:rPr>
          <w:spacing w:val="-3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327"/>
        </w:tabs>
        <w:spacing w:before="85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spacing w:val="-3"/>
          <w:w w:val="105"/>
          <w:sz w:val="24"/>
          <w:szCs w:val="24"/>
        </w:rPr>
        <w:t>nonlinea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ly</w:t>
      </w:r>
      <w:r w:rsidRPr="00876CE4">
        <w:rPr>
          <w:spacing w:val="-2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B. </w:t>
      </w:r>
      <w:r w:rsidRPr="00876CE4">
        <w:rPr>
          <w:w w:val="105"/>
          <w:sz w:val="24"/>
          <w:szCs w:val="24"/>
        </w:rPr>
        <w:t>directly</w:t>
      </w:r>
      <w:r w:rsidRPr="00876CE4">
        <w:rPr>
          <w:spacing w:val="-2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C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correlated.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2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481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0.png" o:spid="_x0000_i1115" type="#_x0000_t75" style="width:286.5pt;height:261pt;visibility:visible">
            <v:imagedata r:id="rId85" o:title=""/>
          </v:shape>
        </w:pic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(2)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101A82">
      <w:pPr>
        <w:pStyle w:val="BodyText"/>
        <w:spacing w:before="0"/>
        <w:ind w:left="0" w:firstLine="0"/>
        <w:rPr>
          <w:spacing w:val="20"/>
          <w:w w:val="104"/>
          <w:sz w:val="24"/>
          <w:szCs w:val="24"/>
        </w:rPr>
      </w:pPr>
      <w:r w:rsidRPr="00876CE4">
        <w:rPr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b/>
          <w:bCs/>
          <w:spacing w:val="-3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0.</w:t>
      </w:r>
      <w:r w:rsidRPr="00876CE4">
        <w:rPr>
          <w:spacing w:val="20"/>
          <w:w w:val="104"/>
          <w:sz w:val="24"/>
          <w:szCs w:val="24"/>
        </w:rPr>
        <w:t xml:space="preserve"> 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pacing w:val="22"/>
          <w:w w:val="103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12.</w:t>
      </w:r>
      <w:r w:rsidRPr="00876CE4">
        <w:rPr>
          <w:spacing w:val="22"/>
          <w:w w:val="103"/>
          <w:sz w:val="24"/>
          <w:szCs w:val="24"/>
        </w:rPr>
        <w:t xml:space="preserve"> 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18.</w:t>
      </w:r>
    </w:p>
    <w:p w:rsidR="007C43D1" w:rsidRPr="00876CE4" w:rsidRDefault="007C43D1" w:rsidP="008F00B7">
      <w:pPr>
        <w:pStyle w:val="BodyText"/>
        <w:spacing w:before="1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inite.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482.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1.png" o:spid="_x0000_i1116" type="#_x0000_t75" style="width:4in;height:261.75pt;visibility:visible">
            <v:imagedata r:id="rId86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linear </w:t>
      </w:r>
      <w:r w:rsidRPr="00876CE4">
        <w:rPr>
          <w:spacing w:val="-3"/>
          <w:w w:val="105"/>
          <w:sz w:val="24"/>
          <w:szCs w:val="24"/>
        </w:rPr>
        <w:t>equati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 xml:space="preserve">for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(1)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101A82">
      <w:pPr>
        <w:pStyle w:val="BodyText"/>
        <w:spacing w:before="0"/>
        <w:ind w:left="0" w:firstLine="0"/>
        <w:jc w:val="both"/>
        <w:rPr>
          <w:w w:val="103"/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4"/>
          <w:w w:val="105"/>
          <w:sz w:val="24"/>
          <w:szCs w:val="24"/>
        </w:rPr>
        <w:t xml:space="preserve"> 2x.</w:t>
      </w:r>
    </w:p>
    <w:p w:rsidR="007C43D1" w:rsidRPr="00876CE4" w:rsidRDefault="007C43D1" w:rsidP="00101A82">
      <w:pPr>
        <w:pStyle w:val="BodyText"/>
        <w:spacing w:before="0"/>
        <w:ind w:left="0" w:firstLine="0"/>
        <w:jc w:val="both"/>
        <w:rPr>
          <w:spacing w:val="14"/>
          <w:w w:val="103"/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.5x.</w:t>
      </w:r>
    </w:p>
    <w:p w:rsidR="007C43D1" w:rsidRPr="00876CE4" w:rsidRDefault="007C43D1" w:rsidP="00101A82">
      <w:pPr>
        <w:pStyle w:val="BodyText"/>
        <w:spacing w:before="0"/>
        <w:ind w:left="0" w:firstLine="0"/>
        <w:jc w:val="both"/>
        <w:rPr>
          <w:spacing w:val="24"/>
          <w:w w:val="104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x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+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.5y.</w:t>
      </w:r>
    </w:p>
    <w:p w:rsidR="007C43D1" w:rsidRPr="00876CE4" w:rsidRDefault="007C43D1" w:rsidP="00101A82">
      <w:pPr>
        <w:pStyle w:val="BodyText"/>
        <w:spacing w:before="0"/>
        <w:ind w:left="0" w:firstLine="0"/>
        <w:jc w:val="both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y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2x.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483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2.png" o:spid="_x0000_i1117" type="#_x0000_t75" style="width:288.75pt;height:261pt;visibility:visible">
            <v:imagedata r:id="rId87" o:title=""/>
          </v:shape>
        </w:pic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(3)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graph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16.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24/16,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1.5.</w:t>
      </w:r>
    </w:p>
    <w:p w:rsidR="007C43D1" w:rsidRPr="00876CE4" w:rsidRDefault="007C43D1" w:rsidP="008F00B7">
      <w:pPr>
        <w:spacing w:before="13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24.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-24/16,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-1.5.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spacing w:before="68"/>
        <w:ind w:left="0" w:firstLine="0"/>
        <w:rPr>
          <w:sz w:val="24"/>
          <w:szCs w:val="24"/>
        </w:rPr>
      </w:pPr>
      <w:r w:rsidRPr="00876CE4">
        <w:rPr>
          <w:w w:val="105"/>
          <w:sz w:val="24"/>
          <w:szCs w:val="24"/>
        </w:rPr>
        <w:t>484.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 xml:space="preserve">linear </w:t>
      </w:r>
      <w:r w:rsidRPr="00876CE4">
        <w:rPr>
          <w:w w:val="105"/>
          <w:sz w:val="24"/>
          <w:szCs w:val="24"/>
        </w:rPr>
        <w:t>relation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described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equati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35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</w:t>
      </w:r>
      <w:r w:rsidRPr="00876CE4">
        <w:rPr>
          <w:spacing w:val="-2"/>
          <w:w w:val="105"/>
          <w:sz w:val="24"/>
          <w:szCs w:val="24"/>
        </w:rPr>
        <w:t xml:space="preserve"> 5D,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(where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C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 xml:space="preserve">axis)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2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35.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-5.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30.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not</w:t>
      </w:r>
      <w:r w:rsidRPr="00876CE4">
        <w:rPr>
          <w:spacing w:val="-6"/>
          <w:w w:val="105"/>
          <w:sz w:val="24"/>
          <w:szCs w:val="24"/>
        </w:rPr>
        <w:t xml:space="preserve"> known.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right="170" w:firstLine="0"/>
        <w:rPr>
          <w:sz w:val="24"/>
          <w:szCs w:val="24"/>
        </w:rPr>
      </w:pPr>
      <w:r w:rsidRPr="00876CE4">
        <w:rPr>
          <w:w w:val="105"/>
          <w:position w:val="-2"/>
          <w:sz w:val="24"/>
          <w:szCs w:val="24"/>
        </w:rPr>
        <w:t>485.</w:t>
      </w:r>
      <w:r w:rsidRPr="00876CE4">
        <w:rPr>
          <w:spacing w:val="3"/>
          <w:w w:val="105"/>
          <w:position w:val="-2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you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knew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-.5,</w:t>
      </w:r>
      <w:r w:rsidRPr="00876CE4">
        <w:rPr>
          <w:spacing w:val="-4"/>
          <w:w w:val="105"/>
          <w:sz w:val="24"/>
          <w:szCs w:val="24"/>
        </w:rPr>
        <w:t xml:space="preserve"> a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 xml:space="preserve"> 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8,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depen</w:t>
      </w: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57"/>
          <w:w w:val="103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101A82">
      <w:pPr>
        <w:pStyle w:val="BodyText"/>
        <w:tabs>
          <w:tab w:val="left" w:pos="327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4"/>
          <w:w w:val="104"/>
          <w:sz w:val="24"/>
          <w:szCs w:val="24"/>
        </w:rPr>
        <w:t xml:space="preserve">A. </w:t>
      </w:r>
      <w:r w:rsidRPr="00876CE4">
        <w:rPr>
          <w:w w:val="105"/>
          <w:sz w:val="24"/>
          <w:szCs w:val="24"/>
        </w:rPr>
        <w:t>8.</w:t>
      </w:r>
    </w:p>
    <w:p w:rsidR="007C43D1" w:rsidRPr="00876CE4" w:rsidRDefault="007C43D1" w:rsidP="00101A82">
      <w:pPr>
        <w:tabs>
          <w:tab w:val="left" w:pos="320"/>
        </w:tabs>
        <w:rPr>
          <w:rFonts w:ascii="Times New Roman" w:hAnsi="Times New Roman" w:cs="Times New Roman"/>
          <w:spacing w:val="2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B.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9.</w:t>
      </w:r>
      <w:r w:rsidRPr="00876CE4">
        <w:rPr>
          <w:rFonts w:ascii="Times New Roman" w:hAnsi="Times New Roman" w:cs="Times New Roman"/>
          <w:spacing w:val="20"/>
          <w:w w:val="103"/>
          <w:sz w:val="24"/>
          <w:szCs w:val="24"/>
        </w:rPr>
        <w:t xml:space="preserve"> </w:t>
      </w:r>
    </w:p>
    <w:p w:rsidR="007C43D1" w:rsidRPr="00876CE4" w:rsidRDefault="007C43D1" w:rsidP="00101A82">
      <w:pPr>
        <w:tabs>
          <w:tab w:val="left" w:pos="320"/>
        </w:tabs>
        <w:rPr>
          <w:rFonts w:ascii="Times New Roman" w:hAnsi="Times New Roman" w:cs="Times New Roman"/>
          <w:b/>
          <w:bCs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C.</w:t>
      </w:r>
      <w:r w:rsidRPr="00876CE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10.</w:t>
      </w:r>
      <w:r w:rsidRPr="00876CE4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b/>
          <w:bCs/>
          <w:w w:val="104"/>
          <w:sz w:val="24"/>
          <w:szCs w:val="24"/>
        </w:rPr>
        <w:t xml:space="preserve"> </w:t>
      </w:r>
    </w:p>
    <w:p w:rsidR="007C43D1" w:rsidRPr="00876CE4" w:rsidRDefault="007C43D1" w:rsidP="00101A82">
      <w:pPr>
        <w:tabs>
          <w:tab w:val="left" w:pos="320"/>
        </w:tabs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2"/>
          <w:w w:val="105"/>
          <w:sz w:val="24"/>
          <w:szCs w:val="24"/>
        </w:rPr>
        <w:t>11.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7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right="312" w:firstLine="0"/>
        <w:rPr>
          <w:sz w:val="24"/>
          <w:szCs w:val="24"/>
        </w:rPr>
      </w:pPr>
      <w:r w:rsidRPr="00876CE4">
        <w:rPr>
          <w:w w:val="105"/>
          <w:position w:val="-2"/>
          <w:sz w:val="24"/>
          <w:szCs w:val="24"/>
        </w:rPr>
        <w:t>486.</w:t>
      </w:r>
      <w:r w:rsidRPr="00876CE4">
        <w:rPr>
          <w:spacing w:val="3"/>
          <w:w w:val="105"/>
          <w:position w:val="-2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you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knew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150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 xml:space="preserve">d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250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wh</w:t>
      </w:r>
      <w:r w:rsidRPr="00876CE4">
        <w:rPr>
          <w:spacing w:val="-3"/>
          <w:w w:val="105"/>
          <w:sz w:val="24"/>
          <w:szCs w:val="24"/>
        </w:rPr>
        <w:t>en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77"/>
          <w:w w:val="103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independent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3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20.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C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25.</w:t>
      </w:r>
    </w:p>
    <w:p w:rsidR="007C43D1" w:rsidRPr="00876CE4" w:rsidRDefault="007C43D1" w:rsidP="008F00B7">
      <w:pPr>
        <w:pStyle w:val="BodyText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30.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487.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3.png" o:spid="_x0000_i1118" type="#_x0000_t75" style="width:273pt;height:263.25pt;visibility:visible">
            <v:imagedata r:id="rId88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tangent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9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A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w w:val="105"/>
          <w:sz w:val="24"/>
          <w:szCs w:val="24"/>
        </w:rPr>
        <w:t>0.</w:t>
      </w:r>
    </w:p>
    <w:p w:rsidR="007C43D1" w:rsidRPr="00876CE4" w:rsidRDefault="007C43D1" w:rsidP="008F00B7">
      <w:pPr>
        <w:pStyle w:val="BodyText"/>
        <w:spacing w:before="7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B.</w:t>
      </w:r>
      <w:r w:rsidRPr="00876CE4">
        <w:rPr>
          <w:spacing w:val="3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.5.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2.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4.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>488</w:t>
      </w:r>
      <w:r w:rsidRPr="00876CE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4.png" o:spid="_x0000_i1119" type="#_x0000_t75" style="width:270.75pt;height:264.75pt;visibility:visible">
            <v:imagedata r:id="rId89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r </w:t>
      </w:r>
      <w:r w:rsidRPr="00876CE4">
        <w:rPr>
          <w:spacing w:val="-4"/>
          <w:w w:val="105"/>
          <w:sz w:val="24"/>
          <w:szCs w:val="24"/>
        </w:rPr>
        <w:t>to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tangent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to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 xml:space="preserve">e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point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0.5.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B. </w:t>
      </w:r>
      <w:r w:rsidRPr="00876CE4">
        <w:rPr>
          <w:spacing w:val="-1"/>
          <w:w w:val="105"/>
          <w:sz w:val="24"/>
          <w:szCs w:val="24"/>
        </w:rPr>
        <w:t>3.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1"/>
          <w:w w:val="105"/>
          <w:sz w:val="24"/>
          <w:szCs w:val="24"/>
        </w:rPr>
        <w:t>6.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D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2.0.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sz w:val="24"/>
          <w:szCs w:val="24"/>
        </w:rPr>
        <w:t xml:space="preserve">489. </w:t>
      </w:r>
      <w:r w:rsidRPr="00D6079B">
        <w:rPr>
          <w:rFonts w:ascii="Times New Roman" w:hAnsi="Times New Roman" w:cs="Times New Roman"/>
          <w:noProof/>
          <w:sz w:val="24"/>
          <w:szCs w:val="24"/>
        </w:rPr>
        <w:pict>
          <v:shape id="image95.png" o:spid="_x0000_i1120" type="#_x0000_t75" style="width:271.5pt;height:264pt;visibility:visible">
            <v:imagedata r:id="rId90" o:title=""/>
          </v:shape>
        </w:pict>
      </w:r>
    </w:p>
    <w:p w:rsidR="007C43D1" w:rsidRPr="00876CE4" w:rsidRDefault="007C43D1" w:rsidP="008F00B7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Re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provided</w:t>
      </w:r>
      <w:r w:rsidRPr="00876CE4">
        <w:rPr>
          <w:spacing w:val="-3"/>
          <w:w w:val="105"/>
          <w:sz w:val="24"/>
          <w:szCs w:val="24"/>
        </w:rPr>
        <w:t xml:space="preserve"> gr</w:t>
      </w:r>
      <w:r w:rsidRPr="00876CE4">
        <w:rPr>
          <w:spacing w:val="-4"/>
          <w:w w:val="105"/>
          <w:sz w:val="24"/>
          <w:szCs w:val="24"/>
        </w:rPr>
        <w:t>aph</w:t>
      </w:r>
      <w:r w:rsidRPr="00876CE4">
        <w:rPr>
          <w:spacing w:val="-3"/>
          <w:w w:val="105"/>
          <w:sz w:val="24"/>
          <w:szCs w:val="24"/>
        </w:rPr>
        <w:t>. As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we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move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along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cu</w:t>
      </w:r>
      <w:r w:rsidRPr="00876CE4">
        <w:rPr>
          <w:spacing w:val="-2"/>
          <w:w w:val="105"/>
          <w:sz w:val="24"/>
          <w:szCs w:val="24"/>
        </w:rPr>
        <w:t>rv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poi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C</w:t>
      </w:r>
      <w:r w:rsidRPr="00876CE4">
        <w:rPr>
          <w:spacing w:val="-2"/>
          <w:w w:val="105"/>
          <w:sz w:val="24"/>
          <w:szCs w:val="24"/>
        </w:rPr>
        <w:t>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tangent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85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increasing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algebraic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value.</w:t>
      </w:r>
    </w:p>
    <w:p w:rsidR="007C43D1" w:rsidRPr="00876CE4" w:rsidRDefault="007C43D1" w:rsidP="008F00B7">
      <w:pPr>
        <w:pStyle w:val="BodyText"/>
        <w:spacing w:before="13"/>
        <w:ind w:left="0" w:firstLine="0"/>
        <w:rPr>
          <w:sz w:val="24"/>
          <w:szCs w:val="24"/>
        </w:rPr>
      </w:pPr>
      <w:r w:rsidRPr="00876CE4">
        <w:rPr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b/>
          <w:bCs/>
          <w:spacing w:val="-2"/>
          <w:w w:val="105"/>
          <w:sz w:val="24"/>
          <w:szCs w:val="24"/>
        </w:rPr>
        <w:t>.</w:t>
      </w:r>
      <w:r w:rsidRPr="00876CE4">
        <w:rPr>
          <w:b/>
          <w:bCs/>
          <w:spacing w:val="2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decreasing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algebraic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value.</w:t>
      </w:r>
    </w:p>
    <w:p w:rsidR="007C43D1" w:rsidRPr="00876CE4" w:rsidRDefault="007C43D1" w:rsidP="008F00B7">
      <w:pPr>
        <w:pStyle w:val="BodyText"/>
        <w:tabs>
          <w:tab w:val="left" w:pos="320"/>
        </w:tabs>
        <w:spacing w:before="7"/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C. </w:t>
      </w:r>
      <w:r w:rsidRPr="00876CE4">
        <w:rPr>
          <w:spacing w:val="-4"/>
          <w:w w:val="105"/>
          <w:sz w:val="24"/>
          <w:szCs w:val="24"/>
        </w:rPr>
        <w:t>becoming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positive.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4"/>
          <w:w w:val="105"/>
          <w:sz w:val="24"/>
          <w:szCs w:val="24"/>
        </w:rPr>
        <w:t>ec</w:t>
      </w:r>
      <w:r w:rsidRPr="00876CE4">
        <w:rPr>
          <w:spacing w:val="-3"/>
          <w:w w:val="105"/>
          <w:sz w:val="24"/>
          <w:szCs w:val="24"/>
        </w:rPr>
        <w:t>o</w:t>
      </w:r>
      <w:r w:rsidRPr="00876CE4">
        <w:rPr>
          <w:spacing w:val="-4"/>
          <w:w w:val="105"/>
          <w:sz w:val="24"/>
          <w:szCs w:val="24"/>
        </w:rPr>
        <w:t>mi</w:t>
      </w:r>
      <w:r w:rsidRPr="00876CE4">
        <w:rPr>
          <w:spacing w:val="-3"/>
          <w:w w:val="105"/>
          <w:sz w:val="24"/>
          <w:szCs w:val="24"/>
        </w:rPr>
        <w:t>ng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less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negati</w:t>
      </w:r>
      <w:r w:rsidRPr="00876CE4">
        <w:rPr>
          <w:spacing w:val="-2"/>
          <w:w w:val="105"/>
          <w:sz w:val="24"/>
          <w:szCs w:val="24"/>
        </w:rPr>
        <w:t>v</w:t>
      </w:r>
      <w:r w:rsidRPr="00876CE4">
        <w:rPr>
          <w:spacing w:val="-3"/>
          <w:w w:val="105"/>
          <w:sz w:val="24"/>
          <w:szCs w:val="24"/>
        </w:rPr>
        <w:t>e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490. </w:t>
      </w:r>
      <w:r w:rsidRPr="00876CE4">
        <w:rPr>
          <w:spacing w:val="-2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iven: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 xml:space="preserve"> s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ai</w:t>
      </w:r>
      <w:r w:rsidRPr="00876CE4">
        <w:rPr>
          <w:spacing w:val="-2"/>
          <w:w w:val="105"/>
          <w:sz w:val="24"/>
          <w:szCs w:val="24"/>
        </w:rPr>
        <w:t>gh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12.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i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3,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value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depe</w:t>
      </w:r>
      <w:r w:rsidRPr="00876CE4">
        <w:rPr>
          <w:spacing w:val="-2"/>
          <w:w w:val="105"/>
          <w:sz w:val="24"/>
          <w:szCs w:val="24"/>
        </w:rPr>
        <w:t>nd</w:t>
      </w:r>
      <w:r w:rsidRPr="00876CE4">
        <w:rPr>
          <w:spacing w:val="-3"/>
          <w:w w:val="105"/>
          <w:sz w:val="24"/>
          <w:szCs w:val="24"/>
        </w:rPr>
        <w:t>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would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18.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A.</w:t>
      </w:r>
      <w:r w:rsidRPr="00876CE4">
        <w:rPr>
          <w:spacing w:val="3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1.</w:t>
      </w:r>
    </w:p>
    <w:p w:rsidR="007C43D1" w:rsidRPr="00876CE4" w:rsidRDefault="007C43D1" w:rsidP="008F00B7">
      <w:pPr>
        <w:spacing w:before="14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3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3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3"/>
          <w:w w:val="105"/>
          <w:sz w:val="24"/>
          <w:szCs w:val="24"/>
        </w:rPr>
        <w:t>2.</w:t>
      </w:r>
    </w:p>
    <w:p w:rsidR="007C43D1" w:rsidRPr="00876CE4" w:rsidRDefault="007C43D1" w:rsidP="008F00B7">
      <w:pPr>
        <w:pStyle w:val="BodyText"/>
        <w:tabs>
          <w:tab w:val="left" w:pos="320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>C.</w:t>
      </w:r>
      <w:r>
        <w:rPr>
          <w:spacing w:val="-4"/>
          <w:w w:val="103"/>
          <w:sz w:val="24"/>
          <w:szCs w:val="24"/>
        </w:rPr>
        <w:t xml:space="preserve"> </w:t>
      </w:r>
      <w:r w:rsidRPr="00876CE4">
        <w:rPr>
          <w:spacing w:val="-4"/>
          <w:w w:val="103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3.</w:t>
      </w:r>
    </w:p>
    <w:p w:rsidR="007C43D1" w:rsidRPr="00876CE4" w:rsidRDefault="007C43D1" w:rsidP="008F00B7">
      <w:pPr>
        <w:pStyle w:val="BodyText"/>
        <w:tabs>
          <w:tab w:val="left" w:pos="327"/>
        </w:tabs>
        <w:ind w:left="0" w:firstLine="0"/>
        <w:rPr>
          <w:sz w:val="24"/>
          <w:szCs w:val="24"/>
        </w:rPr>
      </w:pPr>
      <w:r w:rsidRPr="00876CE4">
        <w:rPr>
          <w:spacing w:val="-4"/>
          <w:w w:val="103"/>
          <w:sz w:val="24"/>
          <w:szCs w:val="24"/>
        </w:rPr>
        <w:t xml:space="preserve">D. </w:t>
      </w:r>
      <w:r w:rsidRPr="00876CE4">
        <w:rPr>
          <w:w w:val="105"/>
          <w:sz w:val="24"/>
          <w:szCs w:val="24"/>
        </w:rPr>
        <w:t>4.</w:t>
      </w:r>
    </w:p>
    <w:p w:rsidR="007C43D1" w:rsidRPr="00876CE4" w:rsidRDefault="007C43D1" w:rsidP="008F00B7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15"/>
        <w:ind w:left="0" w:right="544" w:firstLine="0"/>
        <w:rPr>
          <w:spacing w:val="123"/>
          <w:w w:val="104"/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491.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5"/>
          <w:w w:val="105"/>
          <w:sz w:val="24"/>
          <w:szCs w:val="24"/>
        </w:rPr>
        <w:t>consumption,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you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know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$1,000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and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4.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income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$20,000,</w:t>
      </w:r>
      <w:r w:rsidRPr="00876CE4">
        <w:rPr>
          <w:spacing w:val="-5"/>
          <w:w w:val="105"/>
          <w:sz w:val="24"/>
          <w:szCs w:val="24"/>
        </w:rPr>
        <w:t xml:space="preserve"> then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umption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123"/>
          <w:w w:val="104"/>
          <w:sz w:val="24"/>
          <w:szCs w:val="24"/>
        </w:rPr>
        <w:t xml:space="preserve"> </w:t>
      </w:r>
    </w:p>
    <w:p w:rsidR="007C43D1" w:rsidRPr="00876CE4" w:rsidRDefault="007C43D1" w:rsidP="00101A82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$8,000.</w:t>
      </w:r>
    </w:p>
    <w:p w:rsidR="007C43D1" w:rsidRPr="00876CE4" w:rsidRDefault="007C43D1" w:rsidP="00101A82">
      <w:pPr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  <w:u w:val="single" w:color="000000"/>
        </w:rPr>
        <w:t>B</w:t>
      </w:r>
      <w:r w:rsidRPr="00876CE4">
        <w:rPr>
          <w:rFonts w:ascii="Times New Roman" w:hAnsi="Times New Roman" w:cs="Times New Roman"/>
          <w:b/>
          <w:bCs/>
          <w:spacing w:val="-2"/>
          <w:w w:val="105"/>
          <w:sz w:val="24"/>
          <w:szCs w:val="24"/>
        </w:rPr>
        <w:t>.</w:t>
      </w:r>
      <w:r w:rsidRPr="00876CE4">
        <w:rPr>
          <w:rFonts w:ascii="Times New Roman" w:hAnsi="Times New Roman" w:cs="Times New Roman"/>
          <w:b/>
          <w:bCs/>
          <w:spacing w:val="2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spacing w:val="-1"/>
          <w:w w:val="105"/>
          <w:sz w:val="24"/>
          <w:szCs w:val="24"/>
        </w:rPr>
        <w:t>$9,000.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pacing w:val="-1"/>
          <w:w w:val="105"/>
          <w:sz w:val="24"/>
          <w:szCs w:val="24"/>
        </w:rPr>
      </w:pPr>
      <w:r w:rsidRPr="00876CE4">
        <w:rPr>
          <w:spacing w:val="-3"/>
          <w:w w:val="105"/>
          <w:sz w:val="24"/>
          <w:szCs w:val="24"/>
        </w:rPr>
        <w:t>C.</w:t>
      </w:r>
      <w:r w:rsidRPr="00876CE4">
        <w:rPr>
          <w:spacing w:val="2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$10,000.</w:t>
      </w:r>
    </w:p>
    <w:p w:rsidR="007C43D1" w:rsidRPr="00876CE4" w:rsidRDefault="007C43D1" w:rsidP="00101A82">
      <w:pPr>
        <w:pStyle w:val="BodyText"/>
        <w:spacing w:before="0"/>
        <w:ind w:left="0" w:firstLine="0"/>
        <w:rPr>
          <w:sz w:val="24"/>
          <w:szCs w:val="24"/>
        </w:rPr>
      </w:pPr>
      <w:r w:rsidRPr="00876CE4">
        <w:rPr>
          <w:spacing w:val="-2"/>
          <w:w w:val="105"/>
          <w:sz w:val="24"/>
          <w:szCs w:val="24"/>
        </w:rPr>
        <w:t>D.</w:t>
      </w:r>
      <w:r w:rsidRPr="00876CE4">
        <w:rPr>
          <w:spacing w:val="30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$11,000.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Heading4"/>
        <w:spacing w:before="94"/>
        <w:ind w:left="0"/>
        <w:rPr>
          <w:b w:val="0"/>
          <w:bCs w:val="0"/>
          <w:sz w:val="24"/>
          <w:szCs w:val="24"/>
        </w:rPr>
      </w:pPr>
      <w:r w:rsidRPr="00876CE4">
        <w:rPr>
          <w:spacing w:val="-9"/>
          <w:w w:val="105"/>
          <w:sz w:val="24"/>
          <w:szCs w:val="24"/>
        </w:rPr>
        <w:t>True</w:t>
      </w:r>
      <w:r w:rsidRPr="00876CE4">
        <w:rPr>
          <w:spacing w:val="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/</w:t>
      </w:r>
      <w:r w:rsidRPr="00876CE4">
        <w:rPr>
          <w:spacing w:val="-4"/>
          <w:w w:val="105"/>
          <w:sz w:val="24"/>
          <w:szCs w:val="24"/>
        </w:rPr>
        <w:t xml:space="preserve"> False</w:t>
      </w:r>
      <w:r w:rsidRPr="00876CE4">
        <w:rPr>
          <w:spacing w:val="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Questions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37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492.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sets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data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are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inversely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related,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they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2"/>
          <w:w w:val="105"/>
          <w:sz w:val="24"/>
          <w:szCs w:val="24"/>
        </w:rPr>
        <w:t>will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appear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upward-sloping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w w:val="104"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493. </w:t>
      </w:r>
      <w:r w:rsidRPr="00876CE4">
        <w:rPr>
          <w:spacing w:val="-3"/>
          <w:w w:val="105"/>
          <w:sz w:val="24"/>
          <w:szCs w:val="24"/>
        </w:rPr>
        <w:t>If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epen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an</w:t>
      </w:r>
      <w:r w:rsidRPr="00876CE4">
        <w:rPr>
          <w:spacing w:val="-3"/>
          <w:w w:val="105"/>
          <w:sz w:val="24"/>
          <w:szCs w:val="24"/>
        </w:rPr>
        <w:t>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de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nd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results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B</w:t>
      </w:r>
      <w:r w:rsidRPr="00876CE4">
        <w:rPr>
          <w:spacing w:val="-2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494.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i/>
          <w:iCs/>
          <w:spacing w:val="1"/>
          <w:w w:val="105"/>
          <w:sz w:val="24"/>
          <w:szCs w:val="24"/>
        </w:rPr>
        <w:t>linear</w:t>
      </w:r>
      <w:r w:rsidRPr="00876CE4">
        <w:rPr>
          <w:i/>
          <w:iCs/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only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refers</w:t>
      </w:r>
      <w:r w:rsidRPr="00876CE4">
        <w:rPr>
          <w:spacing w:val="-3"/>
          <w:w w:val="105"/>
          <w:sz w:val="24"/>
          <w:szCs w:val="24"/>
        </w:rPr>
        <w:t xml:space="preserve"> to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one </w:t>
      </w:r>
      <w:r w:rsidRPr="00876CE4">
        <w:rPr>
          <w:spacing w:val="-1"/>
          <w:w w:val="105"/>
          <w:sz w:val="24"/>
          <w:szCs w:val="24"/>
        </w:rPr>
        <w:t>whose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either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vertical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izontal.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7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495.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g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aphing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relationship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between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economi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always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follow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mathematical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 xml:space="preserve">convention. </w:t>
      </w:r>
      <w:r w:rsidRPr="00876CE4">
        <w:rPr>
          <w:spacing w:val="-5"/>
          <w:w w:val="105"/>
          <w:sz w:val="24"/>
          <w:szCs w:val="24"/>
        </w:rPr>
        <w:t xml:space="preserve">Thus, </w:t>
      </w:r>
      <w:r w:rsidRPr="00876CE4">
        <w:rPr>
          <w:spacing w:val="1"/>
          <w:w w:val="105"/>
          <w:sz w:val="24"/>
          <w:szCs w:val="24"/>
        </w:rPr>
        <w:t>if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price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independent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then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it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mea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ed</w:t>
      </w:r>
      <w:r w:rsidRPr="00876CE4">
        <w:rPr>
          <w:spacing w:val="113"/>
          <w:w w:val="103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ho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izontal</w:t>
      </w:r>
      <w:r w:rsidRPr="00876CE4">
        <w:rPr>
          <w:spacing w:val="-1"/>
          <w:w w:val="105"/>
          <w:sz w:val="24"/>
          <w:szCs w:val="24"/>
        </w:rPr>
        <w:t xml:space="preserve"> axis.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5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1"/>
        </w:tabs>
        <w:spacing w:before="0"/>
        <w:ind w:left="0" w:right="111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496. </w:t>
      </w:r>
      <w:r w:rsidRPr="00876CE4">
        <w:rPr>
          <w:spacing w:val="-2"/>
          <w:w w:val="105"/>
          <w:sz w:val="24"/>
          <w:szCs w:val="24"/>
        </w:rPr>
        <w:t>An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>ssu</w:t>
      </w:r>
      <w:r w:rsidRPr="00876CE4">
        <w:rPr>
          <w:spacing w:val="-4"/>
          <w:w w:val="105"/>
          <w:sz w:val="24"/>
          <w:szCs w:val="24"/>
        </w:rPr>
        <w:t>m</w:t>
      </w:r>
      <w:r w:rsidRPr="00876CE4">
        <w:rPr>
          <w:spacing w:val="-3"/>
          <w:w w:val="105"/>
          <w:sz w:val="24"/>
          <w:szCs w:val="24"/>
        </w:rPr>
        <w:t>p</w:t>
      </w:r>
      <w:r w:rsidRPr="00876CE4">
        <w:rPr>
          <w:spacing w:val="-4"/>
          <w:w w:val="105"/>
          <w:sz w:val="24"/>
          <w:szCs w:val="24"/>
        </w:rPr>
        <w:t>ti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usu</w:t>
      </w:r>
      <w:r w:rsidRPr="00876CE4">
        <w:rPr>
          <w:spacing w:val="-3"/>
          <w:w w:val="105"/>
          <w:sz w:val="24"/>
          <w:szCs w:val="24"/>
        </w:rPr>
        <w:t>all</w:t>
      </w:r>
      <w:r w:rsidRPr="00876CE4">
        <w:rPr>
          <w:spacing w:val="-2"/>
          <w:w w:val="105"/>
          <w:sz w:val="24"/>
          <w:szCs w:val="24"/>
        </w:rPr>
        <w:t>y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made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two-axes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(or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wo-d</w:t>
      </w:r>
      <w:r w:rsidRPr="00876CE4">
        <w:rPr>
          <w:spacing w:val="-3"/>
          <w:w w:val="105"/>
          <w:sz w:val="24"/>
          <w:szCs w:val="24"/>
        </w:rPr>
        <w:t>ime</w:t>
      </w:r>
      <w:r w:rsidRPr="00876CE4">
        <w:rPr>
          <w:spacing w:val="-2"/>
          <w:w w:val="105"/>
          <w:sz w:val="24"/>
          <w:szCs w:val="24"/>
        </w:rPr>
        <w:t>ns</w:t>
      </w:r>
      <w:r w:rsidRPr="00876CE4">
        <w:rPr>
          <w:spacing w:val="-3"/>
          <w:w w:val="105"/>
          <w:sz w:val="24"/>
          <w:szCs w:val="24"/>
        </w:rPr>
        <w:t>io</w:t>
      </w:r>
      <w:r w:rsidRPr="00876CE4">
        <w:rPr>
          <w:spacing w:val="-2"/>
          <w:w w:val="105"/>
          <w:sz w:val="24"/>
          <w:szCs w:val="24"/>
        </w:rPr>
        <w:t>n</w:t>
      </w:r>
      <w:r w:rsidRPr="00876CE4">
        <w:rPr>
          <w:spacing w:val="-3"/>
          <w:w w:val="105"/>
          <w:sz w:val="24"/>
          <w:szCs w:val="24"/>
        </w:rPr>
        <w:t>al)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</w:t>
      </w:r>
      <w:r w:rsidRPr="00876CE4">
        <w:rPr>
          <w:spacing w:val="-2"/>
          <w:w w:val="105"/>
          <w:sz w:val="24"/>
          <w:szCs w:val="24"/>
        </w:rPr>
        <w:t>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 xml:space="preserve">that, </w:t>
      </w:r>
      <w:r w:rsidRPr="00876CE4">
        <w:rPr>
          <w:spacing w:val="1"/>
          <w:w w:val="105"/>
          <w:sz w:val="24"/>
          <w:szCs w:val="24"/>
        </w:rPr>
        <w:t>aside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from</w:t>
      </w:r>
      <w:r w:rsidRPr="00876CE4">
        <w:rPr>
          <w:spacing w:val="-16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under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7"/>
          <w:w w:val="105"/>
          <w:sz w:val="24"/>
          <w:szCs w:val="24"/>
        </w:rPr>
        <w:t>study,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l</w:t>
      </w:r>
      <w:r w:rsidRPr="00876CE4">
        <w:rPr>
          <w:spacing w:val="-3"/>
          <w:w w:val="105"/>
          <w:sz w:val="24"/>
          <w:szCs w:val="24"/>
        </w:rPr>
        <w:t>u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n</w:t>
      </w:r>
      <w:r w:rsidRPr="00876CE4">
        <w:rPr>
          <w:spacing w:val="-4"/>
          <w:w w:val="105"/>
          <w:sz w:val="24"/>
          <w:szCs w:val="24"/>
        </w:rPr>
        <w:t xml:space="preserve">ce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all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</w:t>
      </w:r>
      <w:r w:rsidRPr="00876CE4">
        <w:rPr>
          <w:spacing w:val="-3"/>
          <w:w w:val="105"/>
          <w:sz w:val="24"/>
          <w:szCs w:val="24"/>
        </w:rPr>
        <w:t>act</w:t>
      </w:r>
      <w:r w:rsidRPr="00876CE4">
        <w:rPr>
          <w:spacing w:val="-2"/>
          <w:w w:val="105"/>
          <w:sz w:val="24"/>
          <w:szCs w:val="24"/>
        </w:rPr>
        <w:t xml:space="preserve">ors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131"/>
          <w:w w:val="104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ass</w:t>
      </w:r>
      <w:r w:rsidRPr="00876CE4">
        <w:rPr>
          <w:spacing w:val="-4"/>
          <w:w w:val="105"/>
          <w:sz w:val="24"/>
          <w:szCs w:val="24"/>
        </w:rPr>
        <w:t>umed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to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be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con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tant.</w:t>
      </w:r>
    </w:p>
    <w:p w:rsidR="007C43D1" w:rsidRPr="00876CE4" w:rsidRDefault="007C43D1" w:rsidP="008F00B7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497. </w:t>
      </w:r>
      <w:r w:rsidRPr="00876CE4">
        <w:rPr>
          <w:spacing w:val="-5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g</w:t>
      </w:r>
      <w:r w:rsidRPr="00876CE4">
        <w:rPr>
          <w:spacing w:val="-2"/>
          <w:w w:val="105"/>
          <w:sz w:val="24"/>
          <w:szCs w:val="24"/>
        </w:rPr>
        <w:t>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measu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rate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one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othe</w:t>
      </w:r>
      <w:r w:rsidRPr="00876CE4">
        <w:rPr>
          <w:spacing w:val="-3"/>
          <w:w w:val="105"/>
          <w:sz w:val="24"/>
          <w:szCs w:val="24"/>
        </w:rPr>
        <w:t>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change</w:t>
      </w:r>
      <w:r w:rsidRPr="00876CE4">
        <w:rPr>
          <w:spacing w:val="-3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>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5"/>
          <w:w w:val="105"/>
          <w:sz w:val="24"/>
          <w:szCs w:val="24"/>
          <w:u w:val="single" w:color="000000"/>
        </w:rPr>
        <w:t>TRUE</w:t>
      </w:r>
    </w:p>
    <w:p w:rsidR="007C43D1" w:rsidRPr="00876CE4" w:rsidRDefault="007C43D1" w:rsidP="008F00B7">
      <w:pPr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7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7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3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498. </w:t>
      </w:r>
      <w:r w:rsidRPr="00876CE4">
        <w:rPr>
          <w:spacing w:val="-5"/>
          <w:w w:val="105"/>
          <w:sz w:val="24"/>
          <w:szCs w:val="24"/>
        </w:rPr>
        <w:t xml:space="preserve">The </w:t>
      </w:r>
      <w:r w:rsidRPr="00876CE4">
        <w:rPr>
          <w:w w:val="105"/>
          <w:sz w:val="24"/>
          <w:szCs w:val="24"/>
        </w:rPr>
        <w:t>slope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of</w:t>
      </w:r>
      <w:r w:rsidRPr="00876CE4">
        <w:rPr>
          <w:spacing w:val="-10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relating</w:t>
      </w:r>
      <w:r w:rsidRPr="00876CE4">
        <w:rPr>
          <w:spacing w:val="-1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two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-5.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T</w:t>
      </w:r>
      <w:r w:rsidRPr="00876CE4">
        <w:rPr>
          <w:spacing w:val="-2"/>
          <w:w w:val="105"/>
          <w:sz w:val="24"/>
          <w:szCs w:val="24"/>
        </w:rPr>
        <w:t>h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indicates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that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one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ot</w:t>
      </w:r>
      <w:r w:rsidRPr="00876CE4">
        <w:rPr>
          <w:spacing w:val="-3"/>
          <w:w w:val="105"/>
          <w:sz w:val="24"/>
          <w:szCs w:val="24"/>
        </w:rPr>
        <w:t>h</w:t>
      </w:r>
      <w:r w:rsidRPr="00876CE4">
        <w:rPr>
          <w:spacing w:val="-4"/>
          <w:w w:val="105"/>
          <w:sz w:val="24"/>
          <w:szCs w:val="24"/>
        </w:rPr>
        <w:t>e</w:t>
      </w:r>
      <w:r w:rsidRPr="00876CE4">
        <w:rPr>
          <w:spacing w:val="-3"/>
          <w:w w:val="105"/>
          <w:sz w:val="24"/>
          <w:szCs w:val="24"/>
        </w:rPr>
        <w:t xml:space="preserve">r </w:t>
      </w:r>
      <w:r w:rsidRPr="00876CE4">
        <w:rPr>
          <w:spacing w:val="1"/>
          <w:w w:val="105"/>
          <w:sz w:val="24"/>
          <w:szCs w:val="24"/>
        </w:rPr>
        <w:t>variable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also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decreases.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pStyle w:val="BodyText"/>
        <w:tabs>
          <w:tab w:val="left" w:pos="421"/>
        </w:tabs>
        <w:spacing w:before="68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499. </w:t>
      </w:r>
      <w:r w:rsidRPr="00876CE4">
        <w:rPr>
          <w:spacing w:val="-3"/>
          <w:w w:val="105"/>
          <w:sz w:val="24"/>
          <w:szCs w:val="24"/>
        </w:rPr>
        <w:t>In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for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linear</w:t>
      </w:r>
      <w:r w:rsidRPr="00876CE4">
        <w:rPr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equati</w:t>
      </w:r>
      <w:r w:rsidRPr="00876CE4">
        <w:rPr>
          <w:spacing w:val="-2"/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=</w:t>
      </w:r>
      <w:r w:rsidRPr="00876CE4">
        <w:rPr>
          <w:spacing w:val="-6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15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- </w:t>
      </w:r>
      <w:r w:rsidRPr="00876CE4">
        <w:rPr>
          <w:spacing w:val="-6"/>
          <w:w w:val="105"/>
          <w:sz w:val="24"/>
          <w:szCs w:val="24"/>
        </w:rPr>
        <w:t>5T,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with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T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>hor</w:t>
      </w:r>
      <w:r w:rsidRPr="00876CE4">
        <w:rPr>
          <w:spacing w:val="-4"/>
          <w:w w:val="105"/>
          <w:sz w:val="24"/>
          <w:szCs w:val="24"/>
        </w:rPr>
        <w:t>iz</w:t>
      </w:r>
      <w:r w:rsidRPr="00876CE4">
        <w:rPr>
          <w:spacing w:val="-3"/>
          <w:w w:val="105"/>
          <w:sz w:val="24"/>
          <w:szCs w:val="24"/>
        </w:rPr>
        <w:t>on</w:t>
      </w:r>
      <w:r w:rsidRPr="00876CE4">
        <w:rPr>
          <w:spacing w:val="-4"/>
          <w:w w:val="105"/>
          <w:sz w:val="24"/>
          <w:szCs w:val="24"/>
        </w:rPr>
        <w:t>tal</w:t>
      </w:r>
      <w:r w:rsidRPr="00876CE4">
        <w:rPr>
          <w:spacing w:val="-1"/>
          <w:w w:val="105"/>
          <w:sz w:val="24"/>
          <w:szCs w:val="24"/>
        </w:rPr>
        <w:t xml:space="preserve"> axis,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 xml:space="preserve">vertical </w:t>
      </w:r>
      <w:r w:rsidRPr="00876CE4">
        <w:rPr>
          <w:spacing w:val="-1"/>
          <w:w w:val="105"/>
          <w:sz w:val="24"/>
          <w:szCs w:val="24"/>
        </w:rPr>
        <w:t>intercept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of</w:t>
      </w:r>
      <w:r w:rsidRPr="00876CE4">
        <w:rPr>
          <w:spacing w:val="-9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2"/>
          <w:w w:val="105"/>
          <w:sz w:val="24"/>
          <w:szCs w:val="24"/>
        </w:rPr>
        <w:t>gr</w:t>
      </w:r>
      <w:r w:rsidRPr="00876CE4">
        <w:rPr>
          <w:spacing w:val="-3"/>
          <w:w w:val="105"/>
          <w:sz w:val="24"/>
          <w:szCs w:val="24"/>
        </w:rPr>
        <w:t>aph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2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-5.</w:t>
      </w:r>
    </w:p>
    <w:p w:rsidR="007C43D1" w:rsidRPr="00876CE4" w:rsidRDefault="007C43D1" w:rsidP="008F00B7">
      <w:pPr>
        <w:spacing w:before="6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242AB5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0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242AB5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4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242AB5">
      <w:pPr>
        <w:jc w:val="right"/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242AB5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3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Medium</w:t>
      </w:r>
    </w:p>
    <w:p w:rsidR="007C43D1" w:rsidRPr="00876CE4" w:rsidRDefault="007C43D1" w:rsidP="00242AB5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242AB5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Bank: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242AB5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3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spacing w:before="2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D1" w:rsidRPr="00876CE4" w:rsidRDefault="007C43D1" w:rsidP="008F00B7">
      <w:pPr>
        <w:pStyle w:val="BodyText"/>
        <w:tabs>
          <w:tab w:val="left" w:pos="422"/>
        </w:tabs>
        <w:spacing w:before="0"/>
        <w:ind w:left="0" w:firstLine="0"/>
        <w:rPr>
          <w:sz w:val="24"/>
          <w:szCs w:val="24"/>
        </w:rPr>
      </w:pPr>
      <w:r w:rsidRPr="00876CE4">
        <w:rPr>
          <w:w w:val="104"/>
          <w:sz w:val="24"/>
          <w:szCs w:val="24"/>
        </w:rPr>
        <w:t xml:space="preserve">500. </w:t>
      </w:r>
      <w:r w:rsidRPr="00876CE4">
        <w:rPr>
          <w:spacing w:val="-3"/>
          <w:w w:val="105"/>
          <w:sz w:val="24"/>
          <w:szCs w:val="24"/>
        </w:rPr>
        <w:t>I</w:t>
      </w:r>
      <w:r w:rsidRPr="00876CE4">
        <w:rPr>
          <w:spacing w:val="-4"/>
          <w:w w:val="105"/>
          <w:sz w:val="24"/>
          <w:szCs w:val="24"/>
        </w:rPr>
        <w:t>n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curved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graph</w:t>
      </w:r>
      <w:r w:rsidRPr="00876CE4">
        <w:rPr>
          <w:spacing w:val="-12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that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1"/>
          <w:w w:val="105"/>
          <w:sz w:val="24"/>
          <w:szCs w:val="24"/>
        </w:rPr>
        <w:t>is</w:t>
      </w:r>
      <w:r w:rsidRPr="00876CE4">
        <w:rPr>
          <w:spacing w:val="-3"/>
          <w:w w:val="105"/>
          <w:sz w:val="24"/>
          <w:szCs w:val="24"/>
        </w:rPr>
        <w:t xml:space="preserve"> dome-</w:t>
      </w:r>
      <w:r w:rsidRPr="00876CE4">
        <w:rPr>
          <w:spacing w:val="-2"/>
          <w:w w:val="105"/>
          <w:sz w:val="24"/>
          <w:szCs w:val="24"/>
        </w:rPr>
        <w:t>s</w:t>
      </w:r>
      <w:r w:rsidRPr="00876CE4">
        <w:rPr>
          <w:spacing w:val="-3"/>
          <w:w w:val="105"/>
          <w:sz w:val="24"/>
          <w:szCs w:val="24"/>
        </w:rPr>
        <w:t>haped,</w:t>
      </w:r>
      <w:r w:rsidRPr="00876CE4">
        <w:rPr>
          <w:spacing w:val="-5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the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6"/>
          <w:w w:val="105"/>
          <w:sz w:val="24"/>
          <w:szCs w:val="24"/>
        </w:rPr>
        <w:t>tangent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line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at</w:t>
      </w:r>
      <w:r w:rsidRPr="00876CE4">
        <w:rPr>
          <w:spacing w:val="-8"/>
          <w:w w:val="105"/>
          <w:sz w:val="24"/>
          <w:szCs w:val="24"/>
        </w:rPr>
        <w:t xml:space="preserve"> </w:t>
      </w:r>
      <w:r w:rsidRPr="00876CE4">
        <w:rPr>
          <w:spacing w:val="-1"/>
          <w:w w:val="105"/>
          <w:sz w:val="24"/>
          <w:szCs w:val="24"/>
        </w:rPr>
        <w:t>its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spacing w:val="-8"/>
          <w:w w:val="105"/>
          <w:sz w:val="24"/>
          <w:szCs w:val="24"/>
        </w:rPr>
        <w:t>maximum,</w:t>
      </w:r>
      <w:r w:rsidRPr="00876CE4">
        <w:rPr>
          <w:spacing w:val="-4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or</w:t>
      </w:r>
      <w:r w:rsidRPr="00876CE4">
        <w:rPr>
          <w:spacing w:val="-1"/>
          <w:w w:val="105"/>
          <w:sz w:val="24"/>
          <w:szCs w:val="24"/>
        </w:rPr>
        <w:t xml:space="preserve"> </w:t>
      </w:r>
      <w:r w:rsidRPr="00876CE4">
        <w:rPr>
          <w:spacing w:val="-5"/>
          <w:w w:val="105"/>
          <w:sz w:val="24"/>
          <w:szCs w:val="24"/>
        </w:rPr>
        <w:t>highest</w:t>
      </w:r>
      <w:r w:rsidRPr="00876CE4">
        <w:rPr>
          <w:spacing w:val="-7"/>
          <w:w w:val="105"/>
          <w:sz w:val="24"/>
          <w:szCs w:val="24"/>
        </w:rPr>
        <w:t xml:space="preserve"> </w:t>
      </w:r>
      <w:r w:rsidRPr="00876CE4">
        <w:rPr>
          <w:spacing w:val="-3"/>
          <w:w w:val="105"/>
          <w:sz w:val="24"/>
          <w:szCs w:val="24"/>
        </w:rPr>
        <w:t xml:space="preserve">point, </w:t>
      </w:r>
      <w:r w:rsidRPr="00876CE4">
        <w:rPr>
          <w:spacing w:val="-4"/>
          <w:w w:val="105"/>
          <w:sz w:val="24"/>
          <w:szCs w:val="24"/>
        </w:rPr>
        <w:t>ha</w:t>
      </w:r>
      <w:r w:rsidRPr="00876CE4">
        <w:rPr>
          <w:spacing w:val="-3"/>
          <w:w w:val="105"/>
          <w:sz w:val="24"/>
          <w:szCs w:val="24"/>
        </w:rPr>
        <w:t xml:space="preserve">s </w:t>
      </w:r>
      <w:r w:rsidRPr="00876CE4">
        <w:rPr>
          <w:w w:val="105"/>
          <w:sz w:val="24"/>
          <w:szCs w:val="24"/>
        </w:rPr>
        <w:t>an</w:t>
      </w:r>
      <w:r w:rsidRPr="00876CE4">
        <w:rPr>
          <w:spacing w:val="-11"/>
          <w:w w:val="105"/>
          <w:sz w:val="24"/>
          <w:szCs w:val="24"/>
        </w:rPr>
        <w:t xml:space="preserve"> </w:t>
      </w:r>
      <w:r w:rsidRPr="00876CE4">
        <w:rPr>
          <w:spacing w:val="-4"/>
          <w:w w:val="105"/>
          <w:sz w:val="24"/>
          <w:szCs w:val="24"/>
        </w:rPr>
        <w:t>in</w:t>
      </w:r>
      <w:r w:rsidRPr="00876CE4">
        <w:rPr>
          <w:spacing w:val="-3"/>
          <w:w w:val="105"/>
          <w:sz w:val="24"/>
          <w:szCs w:val="24"/>
        </w:rPr>
        <w:t>f</w:t>
      </w:r>
      <w:r w:rsidRPr="00876CE4">
        <w:rPr>
          <w:spacing w:val="-4"/>
          <w:w w:val="105"/>
          <w:sz w:val="24"/>
          <w:szCs w:val="24"/>
        </w:rPr>
        <w:t>inite</w:t>
      </w:r>
      <w:r w:rsidRPr="00876CE4">
        <w:rPr>
          <w:spacing w:val="-3"/>
          <w:w w:val="105"/>
          <w:sz w:val="24"/>
          <w:szCs w:val="24"/>
        </w:rPr>
        <w:t xml:space="preserve"> </w:t>
      </w:r>
      <w:r w:rsidRPr="00876CE4">
        <w:rPr>
          <w:w w:val="105"/>
          <w:sz w:val="24"/>
          <w:szCs w:val="24"/>
        </w:rPr>
        <w:t>slope.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sz w:val="24"/>
          <w:szCs w:val="24"/>
        </w:rPr>
      </w:pPr>
    </w:p>
    <w:p w:rsidR="007C43D1" w:rsidRPr="00876CE4" w:rsidRDefault="007C43D1" w:rsidP="008F00B7">
      <w:pPr>
        <w:pStyle w:val="Heading2"/>
        <w:ind w:left="0"/>
        <w:rPr>
          <w:b w:val="0"/>
          <w:bCs w:val="0"/>
          <w:sz w:val="24"/>
          <w:szCs w:val="24"/>
        </w:rPr>
      </w:pPr>
      <w:r w:rsidRPr="00876CE4">
        <w:rPr>
          <w:spacing w:val="-6"/>
          <w:w w:val="105"/>
          <w:sz w:val="24"/>
          <w:szCs w:val="24"/>
          <w:u w:val="single" w:color="000000"/>
        </w:rPr>
        <w:t>FALSE</w:t>
      </w:r>
    </w:p>
    <w:p w:rsidR="007C43D1" w:rsidRPr="00876CE4" w:rsidRDefault="007C43D1" w:rsidP="008F00B7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AACSB:</w:t>
      </w:r>
      <w:r w:rsidRPr="00876CE4">
        <w:rPr>
          <w:rFonts w:ascii="Times New Roman" w:hAnsi="Times New Roman" w:cs="Times New Roman"/>
          <w:i/>
          <w:iCs/>
          <w:spacing w:val="-1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Knowledge</w:t>
      </w:r>
      <w:r w:rsidRPr="00876CE4">
        <w:rPr>
          <w:rFonts w:ascii="Times New Roman" w:hAnsi="Times New Roman" w:cs="Times New Roman"/>
          <w:i/>
          <w:iCs/>
          <w:spacing w:val="-1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Application</w:t>
      </w:r>
    </w:p>
    <w:p w:rsidR="007C43D1" w:rsidRPr="00876CE4" w:rsidRDefault="007C43D1" w:rsidP="008F00B7">
      <w:pPr>
        <w:spacing w:before="8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30"/>
          <w:w w:val="103"/>
          <w:sz w:val="24"/>
          <w:szCs w:val="24"/>
        </w:rPr>
        <w:t xml:space="preserve">Accessibility: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Keyboard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Navigation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Blooms:</w:t>
      </w:r>
      <w:r w:rsidRPr="00876CE4">
        <w:rPr>
          <w:rFonts w:ascii="Times New Roman" w:hAnsi="Times New Roman" w:cs="Times New Roman"/>
          <w:i/>
          <w:iCs/>
          <w:spacing w:val="-1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4"/>
          <w:w w:val="104"/>
          <w:sz w:val="24"/>
          <w:szCs w:val="24"/>
        </w:rPr>
        <w:t xml:space="preserve">Difficulty: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02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Medium</w:t>
      </w:r>
    </w:p>
    <w:p w:rsidR="007C43D1" w:rsidRPr="00876CE4" w:rsidRDefault="007C43D1" w:rsidP="008F00B7">
      <w:pPr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Learning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Objective: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01-08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Understand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curves,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slopes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as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they</w:t>
      </w:r>
      <w:r w:rsidRPr="00876CE4">
        <w:rPr>
          <w:rFonts w:ascii="Times New Roman" w:hAnsi="Times New Roman" w:cs="Times New Roman"/>
          <w:i/>
          <w:iCs/>
          <w:spacing w:val="-7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3"/>
          <w:w w:val="105"/>
          <w:sz w:val="24"/>
          <w:szCs w:val="24"/>
        </w:rPr>
        <w:t>relate</w:t>
      </w:r>
      <w:r w:rsidRPr="00876CE4">
        <w:rPr>
          <w:rFonts w:ascii="Times New Roman" w:hAnsi="Times New Roman" w:cs="Times New Roman"/>
          <w:i/>
          <w:iCs/>
          <w:spacing w:val="-9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2"/>
          <w:w w:val="105"/>
          <w:sz w:val="24"/>
          <w:szCs w:val="24"/>
        </w:rPr>
        <w:t>to</w:t>
      </w:r>
      <w:r w:rsidRPr="00876CE4">
        <w:rPr>
          <w:rFonts w:ascii="Times New Roman" w:hAnsi="Times New Roman" w:cs="Times New Roman"/>
          <w:i/>
          <w:iCs/>
          <w:spacing w:val="-8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economics.</w:t>
      </w:r>
    </w:p>
    <w:p w:rsidR="007C43D1" w:rsidRPr="00876CE4" w:rsidRDefault="007C43D1" w:rsidP="008F00B7">
      <w:pPr>
        <w:spacing w:before="18"/>
        <w:jc w:val="right"/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>Test</w:t>
      </w:r>
      <w:r w:rsidRPr="00876CE4">
        <w:rPr>
          <w:rFonts w:ascii="Times New Roman" w:hAnsi="Times New Roman" w:cs="Times New Roman"/>
          <w:i/>
          <w:iCs/>
          <w:spacing w:val="3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w w:val="105"/>
          <w:sz w:val="24"/>
          <w:szCs w:val="24"/>
        </w:rPr>
        <w:t>Bank: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II</w:t>
      </w:r>
    </w:p>
    <w:p w:rsidR="007C43D1" w:rsidRPr="00876CE4" w:rsidRDefault="007C43D1" w:rsidP="00605A40">
      <w:pPr>
        <w:spacing w:before="18"/>
        <w:jc w:val="right"/>
        <w:rPr>
          <w:rFonts w:ascii="Times New Roman" w:hAnsi="Times New Roman" w:cs="Times New Roman"/>
          <w:sz w:val="24"/>
          <w:szCs w:val="24"/>
        </w:rPr>
      </w:pPr>
      <w:r w:rsidRPr="00876CE4">
        <w:rPr>
          <w:rFonts w:ascii="Times New Roman" w:hAnsi="Times New Roman" w:cs="Times New Roman"/>
          <w:i/>
          <w:iCs/>
          <w:spacing w:val="22"/>
          <w:w w:val="104"/>
          <w:sz w:val="24"/>
          <w:szCs w:val="24"/>
        </w:rPr>
        <w:t xml:space="preserve">Topic: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Appendix: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Graphs</w:t>
      </w:r>
      <w:r w:rsidRPr="00876CE4">
        <w:rPr>
          <w:rFonts w:ascii="Times New Roman" w:hAnsi="Times New Roman" w:cs="Times New Roman"/>
          <w:i/>
          <w:iCs/>
          <w:spacing w:val="-6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1"/>
          <w:w w:val="105"/>
          <w:sz w:val="24"/>
          <w:szCs w:val="24"/>
        </w:rPr>
        <w:t>and</w:t>
      </w:r>
      <w:r w:rsidRPr="00876CE4">
        <w:rPr>
          <w:rFonts w:ascii="Times New Roman" w:hAnsi="Times New Roman" w:cs="Times New Roman"/>
          <w:i/>
          <w:iCs/>
          <w:spacing w:val="-4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Their</w:t>
      </w:r>
      <w:r w:rsidRPr="00876CE4">
        <w:rPr>
          <w:rFonts w:ascii="Times New Roman" w:hAnsi="Times New Roman" w:cs="Times New Roman"/>
          <w:i/>
          <w:iCs/>
          <w:spacing w:val="-5"/>
          <w:w w:val="105"/>
          <w:sz w:val="24"/>
          <w:szCs w:val="24"/>
        </w:rPr>
        <w:t xml:space="preserve"> </w:t>
      </w:r>
      <w:r w:rsidRPr="00876CE4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</w:rPr>
        <w:t>Meaning</w:t>
      </w:r>
    </w:p>
    <w:p w:rsidR="007C43D1" w:rsidRPr="00876CE4" w:rsidRDefault="007C43D1" w:rsidP="008F00B7">
      <w:pPr>
        <w:rPr>
          <w:rFonts w:ascii="Times New Roman" w:hAnsi="Times New Roman" w:cs="Times New Roman"/>
          <w:sz w:val="24"/>
          <w:szCs w:val="24"/>
        </w:rPr>
      </w:pPr>
    </w:p>
    <w:sectPr w:rsidR="007C43D1" w:rsidRPr="00876CE4" w:rsidSect="00FC792D">
      <w:footerReference w:type="default" r:id="rId91"/>
      <w:pgSz w:w="12000" w:h="1519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3D1" w:rsidRDefault="007C43D1">
      <w:r>
        <w:separator/>
      </w:r>
    </w:p>
  </w:endnote>
  <w:endnote w:type="continuationSeparator" w:id="0">
    <w:p w:rsidR="007C43D1" w:rsidRDefault="007C4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D1" w:rsidRPr="00155C68" w:rsidRDefault="007C43D1" w:rsidP="006009DC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155C68">
      <w:rPr>
        <w:rFonts w:ascii="Times New Roman" w:hAnsi="Times New Roman" w:cs="Times New Roman"/>
        <w:sz w:val="16"/>
        <w:szCs w:val="16"/>
      </w:rPr>
      <w:t>1-</w:t>
    </w:r>
    <w:r w:rsidRPr="00155C68">
      <w:rPr>
        <w:rFonts w:ascii="Times New Roman" w:hAnsi="Times New Roman" w:cs="Times New Roman"/>
        <w:sz w:val="16"/>
        <w:szCs w:val="16"/>
      </w:rPr>
      <w:fldChar w:fldCharType="begin"/>
    </w:r>
    <w:r w:rsidRPr="00155C68">
      <w:rPr>
        <w:rFonts w:ascii="Times New Roman" w:hAnsi="Times New Roman" w:cs="Times New Roman"/>
        <w:sz w:val="16"/>
        <w:szCs w:val="16"/>
      </w:rPr>
      <w:instrText xml:space="preserve"> PAGE </w:instrText>
    </w:r>
    <w:r w:rsidRPr="00155C68">
      <w:rPr>
        <w:rFonts w:ascii="Times New Roman" w:hAnsi="Times New Roman" w:cs="Times New Roman"/>
        <w:sz w:val="16"/>
        <w:szCs w:val="16"/>
      </w:rPr>
      <w:fldChar w:fldCharType="separate"/>
    </w:r>
    <w:r>
      <w:rPr>
        <w:rFonts w:ascii="Times New Roman" w:hAnsi="Times New Roman" w:cs="Times New Roman"/>
        <w:noProof/>
        <w:sz w:val="16"/>
        <w:szCs w:val="16"/>
      </w:rPr>
      <w:t>107</w:t>
    </w:r>
    <w:r w:rsidRPr="00155C68">
      <w:rPr>
        <w:rFonts w:ascii="Times New Roman" w:hAnsi="Times New Roman" w:cs="Times New Roman"/>
        <w:sz w:val="16"/>
        <w:szCs w:val="16"/>
      </w:rPr>
      <w:fldChar w:fldCharType="end"/>
    </w:r>
  </w:p>
  <w:p w:rsidR="007C43D1" w:rsidRPr="00155C68" w:rsidRDefault="007C43D1" w:rsidP="006009DC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155C68">
      <w:rPr>
        <w:rFonts w:ascii="Times New Roman" w:hAnsi="Times New Roman" w:cs="Times New Roman"/>
        <w:sz w:val="16"/>
        <w:szCs w:val="16"/>
      </w:rPr>
      <w:t>Copyright © 2018 McGraw-Hill Education. All rights reserved. No reproduction or distribution without the prior written consent of McGraw-Hill Education.</w:t>
    </w:r>
  </w:p>
  <w:p w:rsidR="007C43D1" w:rsidRDefault="007C4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3D1" w:rsidRDefault="007C43D1">
      <w:r>
        <w:separator/>
      </w:r>
    </w:p>
  </w:footnote>
  <w:footnote w:type="continuationSeparator" w:id="0">
    <w:p w:rsidR="007C43D1" w:rsidRDefault="007C43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67DB"/>
    <w:rsid w:val="0001653C"/>
    <w:rsid w:val="000B62DE"/>
    <w:rsid w:val="000C7333"/>
    <w:rsid w:val="00101A82"/>
    <w:rsid w:val="00155C68"/>
    <w:rsid w:val="001F7CAF"/>
    <w:rsid w:val="00221049"/>
    <w:rsid w:val="00242AB5"/>
    <w:rsid w:val="0029428B"/>
    <w:rsid w:val="00327541"/>
    <w:rsid w:val="00386FDC"/>
    <w:rsid w:val="003A17B9"/>
    <w:rsid w:val="003C4D91"/>
    <w:rsid w:val="00466E7A"/>
    <w:rsid w:val="005460BC"/>
    <w:rsid w:val="005B58D0"/>
    <w:rsid w:val="005C3D8B"/>
    <w:rsid w:val="006009DC"/>
    <w:rsid w:val="00605A40"/>
    <w:rsid w:val="00722923"/>
    <w:rsid w:val="007C43D1"/>
    <w:rsid w:val="00861955"/>
    <w:rsid w:val="00876CE4"/>
    <w:rsid w:val="008D5708"/>
    <w:rsid w:val="008F00B7"/>
    <w:rsid w:val="00A13DC2"/>
    <w:rsid w:val="00B207B6"/>
    <w:rsid w:val="00C1502B"/>
    <w:rsid w:val="00C617A9"/>
    <w:rsid w:val="00C83BFF"/>
    <w:rsid w:val="00CE6B63"/>
    <w:rsid w:val="00D062A1"/>
    <w:rsid w:val="00D44111"/>
    <w:rsid w:val="00D6079B"/>
    <w:rsid w:val="00D967DB"/>
    <w:rsid w:val="00DC1777"/>
    <w:rsid w:val="00EA47FC"/>
    <w:rsid w:val="00F13CC7"/>
    <w:rsid w:val="00FB75C9"/>
    <w:rsid w:val="00FC792D"/>
    <w:rsid w:val="00FD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DB"/>
    <w:pPr>
      <w:widowControl w:val="0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D967DB"/>
    <w:pPr>
      <w:spacing w:before="41"/>
      <w:ind w:left="2817"/>
      <w:outlineLvl w:val="0"/>
    </w:pPr>
    <w:rPr>
      <w:rFonts w:ascii="Times New Roman" w:eastAsia="Times New Roman" w:hAnsi="Times New Roman" w:cs="Times New Roman"/>
      <w:b/>
      <w:bCs/>
    </w:rPr>
  </w:style>
  <w:style w:type="paragraph" w:styleId="Heading2">
    <w:name w:val="heading 2"/>
    <w:basedOn w:val="Normal"/>
    <w:link w:val="Heading2Char"/>
    <w:uiPriority w:val="99"/>
    <w:qFormat/>
    <w:rsid w:val="00D967DB"/>
    <w:pPr>
      <w:spacing w:before="82"/>
      <w:ind w:left="101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Heading3">
    <w:name w:val="heading 3"/>
    <w:basedOn w:val="Normal"/>
    <w:link w:val="Heading3Char"/>
    <w:uiPriority w:val="99"/>
    <w:qFormat/>
    <w:rsid w:val="00D967DB"/>
    <w:pPr>
      <w:ind w:left="101"/>
      <w:outlineLvl w:val="2"/>
    </w:pPr>
    <w:rPr>
      <w:rFonts w:ascii="Times New Roman" w:eastAsia="Times New Roman" w:hAnsi="Times New Roman" w:cs="Times New Roman"/>
      <w:sz w:val="18"/>
      <w:szCs w:val="18"/>
    </w:rPr>
  </w:style>
  <w:style w:type="paragraph" w:styleId="Heading4">
    <w:name w:val="heading 4"/>
    <w:basedOn w:val="Normal"/>
    <w:link w:val="Heading4Char"/>
    <w:uiPriority w:val="99"/>
    <w:qFormat/>
    <w:rsid w:val="00D967DB"/>
    <w:pPr>
      <w:ind w:left="101"/>
      <w:outlineLvl w:val="3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67DB"/>
    <w:rPr>
      <w:rFonts w:ascii="Times New Roman" w:hAnsi="Times New Roman" w:cs="Times New Roman"/>
      <w:b/>
      <w:bCs/>
      <w:lang w:val="en-US" w:eastAsia="x-non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967DB"/>
    <w:rPr>
      <w:rFonts w:ascii="Times New Roman" w:hAnsi="Times New Roman" w:cs="Times New Roman"/>
      <w:b/>
      <w:bCs/>
      <w:sz w:val="18"/>
      <w:szCs w:val="18"/>
      <w:lang w:val="en-US" w:eastAsia="x-non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967DB"/>
    <w:rPr>
      <w:rFonts w:ascii="Times New Roman" w:hAnsi="Times New Roman" w:cs="Times New Roman"/>
      <w:sz w:val="18"/>
      <w:szCs w:val="18"/>
      <w:lang w:val="en-US" w:eastAsia="x-none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967DB"/>
    <w:rPr>
      <w:rFonts w:ascii="Times New Roman" w:hAnsi="Times New Roman" w:cs="Times New Roman"/>
      <w:b/>
      <w:bCs/>
      <w:sz w:val="15"/>
      <w:szCs w:val="15"/>
      <w:lang w:val="en-US" w:eastAsia="x-none"/>
    </w:rPr>
  </w:style>
  <w:style w:type="paragraph" w:styleId="BodyText">
    <w:name w:val="Body Text"/>
    <w:basedOn w:val="Normal"/>
    <w:link w:val="BodyTextChar"/>
    <w:uiPriority w:val="99"/>
    <w:rsid w:val="00D967DB"/>
    <w:pPr>
      <w:spacing w:before="6"/>
      <w:ind w:left="319" w:hanging="218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967DB"/>
    <w:rPr>
      <w:rFonts w:ascii="Times New Roman" w:hAnsi="Times New Roman" w:cs="Times New Roman"/>
      <w:sz w:val="15"/>
      <w:szCs w:val="15"/>
      <w:lang w:val="en-US" w:eastAsia="x-none"/>
    </w:rPr>
  </w:style>
  <w:style w:type="paragraph" w:styleId="ListParagraph">
    <w:name w:val="List Paragraph"/>
    <w:basedOn w:val="Normal"/>
    <w:uiPriority w:val="99"/>
    <w:qFormat/>
    <w:rsid w:val="00D967DB"/>
  </w:style>
  <w:style w:type="paragraph" w:customStyle="1" w:styleId="TableParagraph">
    <w:name w:val="Table Paragraph"/>
    <w:basedOn w:val="Normal"/>
    <w:uiPriority w:val="99"/>
    <w:rsid w:val="00D967DB"/>
  </w:style>
  <w:style w:type="paragraph" w:styleId="BalloonText">
    <w:name w:val="Balloon Text"/>
    <w:basedOn w:val="Normal"/>
    <w:link w:val="BalloonTextChar"/>
    <w:uiPriority w:val="99"/>
    <w:semiHidden/>
    <w:rsid w:val="00D96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67DB"/>
    <w:rPr>
      <w:rFonts w:ascii="Tahoma" w:hAnsi="Tahoma" w:cs="Tahoma"/>
      <w:sz w:val="16"/>
      <w:szCs w:val="16"/>
      <w:lang w:val="en-US" w:eastAsia="x-none"/>
    </w:rPr>
  </w:style>
  <w:style w:type="paragraph" w:styleId="Header">
    <w:name w:val="header"/>
    <w:basedOn w:val="Normal"/>
    <w:link w:val="HeaderChar"/>
    <w:uiPriority w:val="99"/>
    <w:rsid w:val="00D967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967DB"/>
    <w:rPr>
      <w:lang w:val="en-US" w:eastAsia="x-none"/>
    </w:rPr>
  </w:style>
  <w:style w:type="paragraph" w:styleId="Footer">
    <w:name w:val="footer"/>
    <w:basedOn w:val="Normal"/>
    <w:link w:val="FooterChar"/>
    <w:uiPriority w:val="99"/>
    <w:rsid w:val="00D967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967DB"/>
    <w:rPr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257</Pages>
  <Words>-32766</Words>
  <Characters>-32766</Characters>
  <Application>Microsoft Office Word</Application>
  <DocSecurity>0</DocSecurity>
  <Lines>0</Lines>
  <Paragraphs>0</Paragraphs>
  <ScaleCrop>false</ScaleCrop>
  <Company>Hurix Systems Pvt Ltd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VPS</dc:creator>
  <cp:keywords/>
  <dc:description/>
  <cp:lastModifiedBy>elango.s</cp:lastModifiedBy>
  <cp:revision>16</cp:revision>
  <dcterms:created xsi:type="dcterms:W3CDTF">2017-09-19T07:07:00Z</dcterms:created>
  <dcterms:modified xsi:type="dcterms:W3CDTF">2017-09-26T09:38:00Z</dcterms:modified>
</cp:coreProperties>
</file>